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DEF9" w14:textId="13A12966" w:rsidR="00BF2B1B" w:rsidRPr="00BC18F1" w:rsidRDefault="00966D12" w:rsidP="0043752A">
      <w:pPr>
        <w:pStyle w:val="Subtitle"/>
        <w:spacing w:after="120" w:line="240" w:lineRule="auto"/>
        <w:contextualSpacing/>
        <w:rPr>
          <w:rStyle w:val="TitleChar"/>
          <w:b/>
          <w:bCs/>
          <w:sz w:val="36"/>
          <w:szCs w:val="36"/>
        </w:rPr>
      </w:pPr>
      <w:r w:rsidRPr="00BC18F1">
        <w:rPr>
          <w:sz w:val="36"/>
          <w:szCs w:val="36"/>
        </w:rPr>
        <w:t>Job Description</w:t>
      </w:r>
    </w:p>
    <w:tbl>
      <w:tblPr>
        <w:tblStyle w:val="TableGrid"/>
        <w:tblW w:w="9388" w:type="dxa"/>
        <w:tblInd w:w="-714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3593"/>
        <w:gridCol w:w="5795"/>
      </w:tblGrid>
      <w:tr w:rsidR="005C1AC0" w14:paraId="3D1CF4CA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6E00A3F0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Job Title</w:t>
            </w:r>
          </w:p>
          <w:p w14:paraId="299E11D8" w14:textId="77777777" w:rsidR="005C1AC0" w:rsidRPr="00A86144" w:rsidRDefault="005C1AC0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301F556D" w14:textId="4DDA0F9C" w:rsidR="005C1AC0" w:rsidRDefault="005E2499" w:rsidP="0043752A">
            <w:pPr>
              <w:spacing w:after="120" w:line="240" w:lineRule="auto"/>
            </w:pPr>
            <w:r>
              <w:t>Executive Business Support Officer</w:t>
            </w:r>
          </w:p>
        </w:tc>
      </w:tr>
      <w:tr w:rsidR="00966D12" w14:paraId="6ED55AF9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1AE7BA15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 xml:space="preserve">Function </w:t>
            </w:r>
          </w:p>
          <w:p w14:paraId="46DA8328" w14:textId="77777777" w:rsidR="00966D12" w:rsidRPr="00A86144" w:rsidRDefault="00966D12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47E672F7" w14:textId="05C9CBE4" w:rsidR="00966D12" w:rsidRDefault="005056C8" w:rsidP="0043752A">
            <w:pPr>
              <w:spacing w:after="120" w:line="240" w:lineRule="auto"/>
            </w:pPr>
            <w:r>
              <w:t>Enabling</w:t>
            </w:r>
          </w:p>
        </w:tc>
      </w:tr>
      <w:tr w:rsidR="00966D12" w14:paraId="7A7FC95A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0A0FFC38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Department/Team</w:t>
            </w:r>
          </w:p>
          <w:p w14:paraId="224BAA44" w14:textId="77777777" w:rsidR="00966D12" w:rsidRPr="00A86144" w:rsidRDefault="00966D12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4BCFB5D7" w14:textId="005DE0F0" w:rsidR="00966D12" w:rsidRDefault="005056C8" w:rsidP="0043752A">
            <w:pPr>
              <w:spacing w:after="120" w:line="240" w:lineRule="auto"/>
            </w:pPr>
            <w:r>
              <w:t>Executive Business Support Team</w:t>
            </w:r>
          </w:p>
        </w:tc>
      </w:tr>
      <w:tr w:rsidR="00966D12" w14:paraId="23F008D2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135C7025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Reports to</w:t>
            </w:r>
          </w:p>
          <w:p w14:paraId="5C46E506" w14:textId="77777777" w:rsidR="00966D12" w:rsidRPr="00A86144" w:rsidRDefault="00966D12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26CD101E" w14:textId="1FB0659D" w:rsidR="00966D12" w:rsidRDefault="00C62716" w:rsidP="0043752A">
            <w:pPr>
              <w:spacing w:after="120" w:line="240" w:lineRule="auto"/>
            </w:pPr>
            <w:r>
              <w:t>PA to CEO</w:t>
            </w:r>
          </w:p>
        </w:tc>
      </w:tr>
      <w:tr w:rsidR="00966D12" w14:paraId="3E4338F5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4A8F236D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Direct Reports</w:t>
            </w:r>
          </w:p>
          <w:p w14:paraId="704EDCD8" w14:textId="77777777" w:rsidR="00966D12" w:rsidRPr="00A86144" w:rsidRDefault="00966D12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1C7B38EA" w14:textId="1684979C" w:rsidR="00966D12" w:rsidRDefault="005056C8" w:rsidP="0043752A">
            <w:pPr>
              <w:spacing w:after="120" w:line="240" w:lineRule="auto"/>
            </w:pPr>
            <w:r>
              <w:t>None</w:t>
            </w:r>
          </w:p>
        </w:tc>
      </w:tr>
      <w:tr w:rsidR="00966D12" w14:paraId="2B38B713" w14:textId="77777777" w:rsidTr="00115E78">
        <w:trPr>
          <w:trHeight w:hRule="exact" w:val="960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33ECE193" w14:textId="77777777" w:rsidR="00966D12" w:rsidRPr="00A86144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Dimensions (budget, people span of control)</w:t>
            </w:r>
          </w:p>
        </w:tc>
        <w:tc>
          <w:tcPr>
            <w:tcW w:w="5795" w:type="dxa"/>
            <w:vAlign w:val="center"/>
          </w:tcPr>
          <w:p w14:paraId="2196A4B0" w14:textId="7486965B" w:rsidR="00966D12" w:rsidRDefault="005056C8" w:rsidP="0043752A">
            <w:pPr>
              <w:spacing w:after="120" w:line="240" w:lineRule="auto"/>
            </w:pPr>
            <w:r>
              <w:t>N/A</w:t>
            </w:r>
          </w:p>
        </w:tc>
      </w:tr>
      <w:tr w:rsidR="000C1A7F" w14:paraId="3080765C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39D42427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DBS Check Level Required</w:t>
            </w:r>
          </w:p>
          <w:p w14:paraId="1A7BB440" w14:textId="77777777" w:rsidR="000C1A7F" w:rsidRPr="00A86144" w:rsidRDefault="000C1A7F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16BECB0D" w14:textId="6F704C75" w:rsidR="000C1A7F" w:rsidRDefault="005056C8" w:rsidP="0043752A">
            <w:pPr>
              <w:spacing w:after="120" w:line="240" w:lineRule="auto"/>
            </w:pPr>
            <w:r>
              <w:t>Basic</w:t>
            </w:r>
          </w:p>
        </w:tc>
      </w:tr>
      <w:tr w:rsidR="000C1A7F" w14:paraId="579F19D5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4B496995" w14:textId="77777777" w:rsid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Grade/Job Evaluation Level</w:t>
            </w:r>
          </w:p>
          <w:p w14:paraId="5A6461E1" w14:textId="77777777" w:rsidR="000C1A7F" w:rsidRPr="00A86144" w:rsidRDefault="000C1A7F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580BCC07" w14:textId="6AAE4934" w:rsidR="000C1A7F" w:rsidRPr="00830769" w:rsidRDefault="005056C8" w:rsidP="0043752A">
            <w:pPr>
              <w:spacing w:after="120" w:line="240" w:lineRule="auto"/>
            </w:pPr>
            <w:r w:rsidRPr="00830769">
              <w:t> Core/Coordination/Ind Contributor C</w:t>
            </w:r>
          </w:p>
        </w:tc>
      </w:tr>
      <w:tr w:rsidR="000C1A7F" w14:paraId="6B020133" w14:textId="77777777" w:rsidTr="002273FB">
        <w:trPr>
          <w:trHeight w:hRule="exact" w:val="1217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0DAEF2CC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Salary Banding</w:t>
            </w:r>
          </w:p>
          <w:p w14:paraId="0BA53D9A" w14:textId="77777777" w:rsidR="000C1A7F" w:rsidRPr="00A86144" w:rsidRDefault="000C1A7F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0B260D23" w14:textId="21BA8F2B" w:rsidR="00023668" w:rsidRDefault="00C62716" w:rsidP="0043752A">
            <w:pPr>
              <w:spacing w:after="120" w:line="240" w:lineRule="auto"/>
              <w:rPr>
                <w:color w:val="EE0000"/>
              </w:rPr>
            </w:pPr>
            <w:r>
              <w:rPr>
                <w:color w:val="EE0000"/>
              </w:rPr>
              <w:t>National</w:t>
            </w:r>
            <w:r w:rsidR="002273FB">
              <w:rPr>
                <w:color w:val="EE0000"/>
              </w:rPr>
              <w:t xml:space="preserve">  25,877.80 -£34,240 </w:t>
            </w:r>
            <w:r>
              <w:rPr>
                <w:color w:val="EE0000"/>
              </w:rPr>
              <w:t xml:space="preserve"> </w:t>
            </w:r>
          </w:p>
          <w:p w14:paraId="2928E401" w14:textId="77777777" w:rsidR="00023668" w:rsidRDefault="00023668" w:rsidP="0043752A">
            <w:pPr>
              <w:spacing w:after="120" w:line="240" w:lineRule="auto"/>
              <w:rPr>
                <w:color w:val="EE0000"/>
              </w:rPr>
            </w:pPr>
          </w:p>
          <w:p w14:paraId="3758FDE1" w14:textId="77777777" w:rsidR="00023668" w:rsidRDefault="00023668" w:rsidP="0043752A">
            <w:pPr>
              <w:spacing w:after="120" w:line="240" w:lineRule="auto"/>
              <w:rPr>
                <w:color w:val="EE0000"/>
              </w:rPr>
            </w:pPr>
          </w:p>
          <w:p w14:paraId="4C66F207" w14:textId="77777777" w:rsidR="00023668" w:rsidRDefault="00023668" w:rsidP="0043752A">
            <w:pPr>
              <w:spacing w:after="120" w:line="240" w:lineRule="auto"/>
              <w:rPr>
                <w:color w:val="EE0000"/>
              </w:rPr>
            </w:pPr>
          </w:p>
          <w:p w14:paraId="5D38E6FB" w14:textId="0E8EFD57" w:rsidR="00023668" w:rsidRPr="00830769" w:rsidRDefault="00023668" w:rsidP="0043752A">
            <w:pPr>
              <w:spacing w:after="120" w:line="240" w:lineRule="auto"/>
            </w:pPr>
          </w:p>
        </w:tc>
      </w:tr>
      <w:tr w:rsidR="000C1A7F" w14:paraId="1CFB54AC" w14:textId="77777777" w:rsidTr="00115E78">
        <w:trPr>
          <w:trHeight w:hRule="exact" w:val="578"/>
        </w:trPr>
        <w:tc>
          <w:tcPr>
            <w:tcW w:w="3593" w:type="dxa"/>
            <w:shd w:val="clear" w:color="auto" w:fill="D5E9DE" w:themeFill="text2" w:themeFillTint="33"/>
            <w:vAlign w:val="center"/>
          </w:tcPr>
          <w:p w14:paraId="46F4EF72" w14:textId="77777777" w:rsidR="00966D12" w:rsidRPr="00966D12" w:rsidRDefault="00966D12" w:rsidP="0043752A">
            <w:pPr>
              <w:spacing w:after="120" w:line="240" w:lineRule="auto"/>
              <w:rPr>
                <w:b/>
                <w:bCs/>
              </w:rPr>
            </w:pPr>
            <w:r w:rsidRPr="00966D12">
              <w:rPr>
                <w:b/>
                <w:bCs/>
              </w:rPr>
              <w:t>Created/Reviewed date</w:t>
            </w:r>
          </w:p>
          <w:p w14:paraId="3D92D43D" w14:textId="77777777" w:rsidR="000C1A7F" w:rsidRPr="00A86144" w:rsidRDefault="000C1A7F" w:rsidP="0043752A">
            <w:pPr>
              <w:spacing w:after="120" w:line="240" w:lineRule="auto"/>
              <w:rPr>
                <w:b/>
                <w:bCs/>
              </w:rPr>
            </w:pPr>
          </w:p>
        </w:tc>
        <w:tc>
          <w:tcPr>
            <w:tcW w:w="5795" w:type="dxa"/>
            <w:vAlign w:val="center"/>
          </w:tcPr>
          <w:p w14:paraId="44E4EA3F" w14:textId="28C8BF19" w:rsidR="000C1A7F" w:rsidRDefault="005056C8" w:rsidP="0043752A">
            <w:pPr>
              <w:spacing w:after="120" w:line="240" w:lineRule="auto"/>
            </w:pPr>
            <w:r>
              <w:t>30/06/26</w:t>
            </w:r>
          </w:p>
        </w:tc>
      </w:tr>
    </w:tbl>
    <w:p w14:paraId="70EBFF88" w14:textId="77777777" w:rsidR="00A86144" w:rsidRDefault="00A86144" w:rsidP="0043752A">
      <w:pPr>
        <w:pStyle w:val="BodyText"/>
        <w:spacing w:after="120" w:line="240" w:lineRule="auto"/>
      </w:pPr>
    </w:p>
    <w:tbl>
      <w:tblPr>
        <w:tblStyle w:val="TableGrid"/>
        <w:tblW w:w="9356" w:type="dxa"/>
        <w:tblInd w:w="-714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9356"/>
      </w:tblGrid>
      <w:tr w:rsidR="00966D12" w14:paraId="09594FE3" w14:textId="77777777" w:rsidTr="0043752A">
        <w:trPr>
          <w:trHeight w:val="618"/>
        </w:trPr>
        <w:tc>
          <w:tcPr>
            <w:tcW w:w="9356" w:type="dxa"/>
            <w:shd w:val="clear" w:color="auto" w:fill="D5E9DE" w:themeFill="text2" w:themeFillTint="33"/>
            <w:vAlign w:val="center"/>
          </w:tcPr>
          <w:p w14:paraId="28B6F553" w14:textId="77777777" w:rsidR="0087020C" w:rsidRPr="0087020C" w:rsidRDefault="0087020C" w:rsidP="0043752A">
            <w:pPr>
              <w:spacing w:before="240" w:after="120" w:line="240" w:lineRule="auto"/>
              <w:rPr>
                <w:b/>
                <w:bCs/>
              </w:rPr>
            </w:pPr>
            <w:bookmarkStart w:id="0" w:name="_Hlk181184006"/>
            <w:r w:rsidRPr="0087020C">
              <w:rPr>
                <w:b/>
                <w:bCs/>
              </w:rPr>
              <w:t xml:space="preserve">You will be working for </w:t>
            </w:r>
          </w:p>
          <w:p w14:paraId="3D3A86FC" w14:textId="22B0F81A" w:rsidR="00966D12" w:rsidRPr="00A86144" w:rsidRDefault="0087020C" w:rsidP="0043752A">
            <w:pPr>
              <w:spacing w:after="120" w:line="240" w:lineRule="auto"/>
              <w:rPr>
                <w:b/>
                <w:bCs/>
              </w:rPr>
            </w:pPr>
            <w:r w:rsidRPr="005E60C9">
              <w:t>(Description of Waythrough and specifics of Service/Function/Office)</w:t>
            </w:r>
          </w:p>
        </w:tc>
      </w:tr>
      <w:tr w:rsidR="00966D12" w14:paraId="0F02716E" w14:textId="77777777" w:rsidTr="5DC15F35">
        <w:trPr>
          <w:trHeight w:val="567"/>
        </w:trPr>
        <w:tc>
          <w:tcPr>
            <w:tcW w:w="9356" w:type="dxa"/>
            <w:vAlign w:val="center"/>
          </w:tcPr>
          <w:p w14:paraId="50B370FD" w14:textId="6E2242AB" w:rsidR="0087020C" w:rsidRPr="00AC67D9" w:rsidRDefault="005056C8" w:rsidP="0043752A">
            <w:pPr>
              <w:spacing w:after="120" w:line="240" w:lineRule="auto"/>
            </w:pPr>
            <w:r w:rsidRPr="005056C8">
              <w:t>The role sits within the</w:t>
            </w:r>
            <w:r w:rsidR="00720E29" w:rsidRPr="005056C8">
              <w:t xml:space="preserve"> Exec</w:t>
            </w:r>
            <w:r w:rsidRPr="005056C8">
              <w:t>utive</w:t>
            </w:r>
            <w:r w:rsidR="00720E29" w:rsidRPr="005056C8">
              <w:t xml:space="preserve"> Business Supp</w:t>
            </w:r>
            <w:r w:rsidRPr="005056C8">
              <w:t>ort</w:t>
            </w:r>
            <w:r w:rsidR="00720E29" w:rsidRPr="005056C8">
              <w:t xml:space="preserve"> team, supporting the Executive Directors and Board of Trustees.</w:t>
            </w:r>
          </w:p>
        </w:tc>
      </w:tr>
      <w:bookmarkEnd w:id="0"/>
    </w:tbl>
    <w:p w14:paraId="6BC6426E" w14:textId="77777777" w:rsidR="007C10D3" w:rsidRDefault="007C10D3" w:rsidP="0043752A">
      <w:pPr>
        <w:spacing w:after="120" w:line="240" w:lineRule="auto"/>
        <w:sectPr w:rsidR="007C10D3" w:rsidSect="008C760D">
          <w:footerReference w:type="default" r:id="rId11"/>
          <w:headerReference w:type="first" r:id="rId12"/>
          <w:footerReference w:type="first" r:id="rId13"/>
          <w:pgSz w:w="11906" w:h="16838" w:code="9"/>
          <w:pgMar w:top="1021" w:right="851" w:bottom="1134" w:left="2211" w:header="0" w:footer="312" w:gutter="0"/>
          <w:cols w:space="708"/>
          <w:titlePg/>
          <w:docGrid w:linePitch="360"/>
        </w:sectPr>
      </w:pPr>
    </w:p>
    <w:tbl>
      <w:tblPr>
        <w:tblStyle w:val="TableGrid"/>
        <w:tblW w:w="9640" w:type="dxa"/>
        <w:tblInd w:w="-998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9640"/>
      </w:tblGrid>
      <w:tr w:rsidR="0087020C" w:rsidRPr="0087020C" w14:paraId="144CD770" w14:textId="77777777" w:rsidTr="00605C5E">
        <w:trPr>
          <w:trHeight w:hRule="exact" w:val="457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6872B9C0" w14:textId="78B1526E" w:rsidR="0087020C" w:rsidRPr="00605C5E" w:rsidRDefault="00605C5E" w:rsidP="00605C5E">
            <w:pPr>
              <w:spacing w:after="120" w:line="240" w:lineRule="auto"/>
              <w:rPr>
                <w:b/>
                <w:bCs/>
              </w:rPr>
            </w:pPr>
            <w:r w:rsidRPr="00605C5E">
              <w:rPr>
                <w:b/>
                <w:bCs/>
              </w:rPr>
              <w:lastRenderedPageBreak/>
              <w:t>Purpose of Role</w:t>
            </w:r>
          </w:p>
        </w:tc>
      </w:tr>
      <w:tr w:rsidR="0087020C" w:rsidRPr="0087020C" w14:paraId="6246AA71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6FE5BB4A" w14:textId="77777777" w:rsidR="00115E78" w:rsidRDefault="003B5193" w:rsidP="00605C5E">
            <w:pPr>
              <w:spacing w:after="120" w:line="240" w:lineRule="auto"/>
              <w:jc w:val="both"/>
            </w:pPr>
            <w:r w:rsidRPr="00C53009">
              <w:t xml:space="preserve">The Executive </w:t>
            </w:r>
            <w:r>
              <w:t>Business Support Officer</w:t>
            </w:r>
            <w:r w:rsidRPr="00C53009">
              <w:t xml:space="preserve"> plays a pivotal role in enabling senior leadership effectiveness by providing comprehensive strategic, operational, and administrative support</w:t>
            </w:r>
            <w:r w:rsidR="00FC4C05">
              <w:t xml:space="preserve"> to the </w:t>
            </w:r>
            <w:r w:rsidR="00FC4C05">
              <w:rPr>
                <w:b/>
                <w:bCs/>
              </w:rPr>
              <w:t xml:space="preserve">Executive </w:t>
            </w:r>
            <w:r w:rsidR="00115E78">
              <w:rPr>
                <w:b/>
                <w:bCs/>
              </w:rPr>
              <w:t>Team</w:t>
            </w:r>
            <w:r w:rsidR="00FC4C05">
              <w:rPr>
                <w:b/>
                <w:bCs/>
              </w:rPr>
              <w:t xml:space="preserve"> and Board of Trustees</w:t>
            </w:r>
            <w:r w:rsidRPr="00C53009">
              <w:t xml:space="preserve">. </w:t>
            </w:r>
          </w:p>
          <w:p w14:paraId="32C0EA4D" w14:textId="5762445E" w:rsidR="003B5193" w:rsidRPr="00C53009" w:rsidRDefault="003B5193" w:rsidP="00605C5E">
            <w:pPr>
              <w:spacing w:after="120" w:line="240" w:lineRule="auto"/>
              <w:jc w:val="both"/>
            </w:pPr>
            <w:r w:rsidRPr="00C53009">
              <w:t>Acting as a trusted partner, the role ensures the smooth running of executive priorities while maintaining the highest standards of professionalism, discretion, and efficiency.</w:t>
            </w:r>
          </w:p>
          <w:p w14:paraId="4C908E5C" w14:textId="2859E9B5" w:rsidR="00720E29" w:rsidRDefault="00FC4C05" w:rsidP="00605C5E">
            <w:pPr>
              <w:spacing w:after="120" w:line="240" w:lineRule="auto"/>
              <w:ind w:right="339"/>
              <w:jc w:val="both"/>
            </w:pPr>
            <w:r w:rsidRPr="006C5319">
              <w:t>Executive Business Support Officers are each allocated one or more Executive Director</w:t>
            </w:r>
            <w:r w:rsidR="00F407E0" w:rsidRPr="006C5319">
              <w:t xml:space="preserve"> (s) to provide </w:t>
            </w:r>
            <w:r w:rsidR="0043752A" w:rsidRPr="006C5319">
              <w:t>high-quality</w:t>
            </w:r>
            <w:r w:rsidR="00F407E0" w:rsidRPr="006C5319">
              <w:t xml:space="preserve"> business suppor</w:t>
            </w:r>
            <w:r w:rsidR="006C5319" w:rsidRPr="006C5319">
              <w:t>t to.</w:t>
            </w:r>
          </w:p>
          <w:p w14:paraId="5F448246" w14:textId="4FEA5028" w:rsidR="0087020C" w:rsidRPr="0087020C" w:rsidRDefault="00F407E0" w:rsidP="00605C5E">
            <w:pPr>
              <w:spacing w:after="120" w:line="240" w:lineRule="auto"/>
              <w:ind w:right="339"/>
              <w:jc w:val="both"/>
              <w:rPr>
                <w:b/>
                <w:bCs/>
              </w:rPr>
            </w:pPr>
            <w:r w:rsidRPr="006C5319">
              <w:t>They also</w:t>
            </w:r>
            <w:r w:rsidR="00FE0A9C" w:rsidRPr="006C5319">
              <w:t xml:space="preserve"> </w:t>
            </w:r>
            <w:r w:rsidR="00115E78">
              <w:t xml:space="preserve">provide </w:t>
            </w:r>
            <w:r w:rsidR="00FE0A9C" w:rsidRPr="006C5319">
              <w:t xml:space="preserve">support </w:t>
            </w:r>
            <w:r w:rsidR="00115E78">
              <w:t xml:space="preserve">to </w:t>
            </w:r>
            <w:r w:rsidR="00FE0A9C" w:rsidRPr="006C5319">
              <w:t xml:space="preserve">allocated Board </w:t>
            </w:r>
            <w:r w:rsidR="00B64715">
              <w:t xml:space="preserve">and </w:t>
            </w:r>
            <w:r w:rsidR="00FE0A9C" w:rsidRPr="006C5319">
              <w:t xml:space="preserve">committee </w:t>
            </w:r>
            <w:proofErr w:type="gramStart"/>
            <w:r w:rsidR="00FE0A9C" w:rsidRPr="006C5319">
              <w:t>meetings</w:t>
            </w:r>
            <w:proofErr w:type="gramEnd"/>
            <w:r w:rsidR="00115E78">
              <w:t xml:space="preserve"> and Executive led high level governance and leadership meetings. </w:t>
            </w:r>
            <w:r w:rsidR="00FE0A9C" w:rsidRPr="006C5319">
              <w:t xml:space="preserve"> </w:t>
            </w:r>
          </w:p>
        </w:tc>
      </w:tr>
      <w:tr w:rsidR="00620B7D" w:rsidRPr="0087020C" w14:paraId="651E8142" w14:textId="77777777" w:rsidTr="00620B7D">
        <w:trPr>
          <w:trHeight w:val="567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22EFD080" w14:textId="62AEAED8" w:rsidR="00620B7D" w:rsidRPr="00C53009" w:rsidRDefault="00620B7D" w:rsidP="00605C5E">
            <w:pPr>
              <w:spacing w:after="120" w:line="240" w:lineRule="auto"/>
              <w:jc w:val="both"/>
            </w:pPr>
            <w:r w:rsidRPr="00B534E6">
              <w:rPr>
                <w:b/>
                <w:bCs/>
              </w:rPr>
              <w:t xml:space="preserve">Key </w:t>
            </w:r>
            <w:r w:rsidRPr="00605C5E">
              <w:t>Accountabilities (List of accountabilities specific to this role)</w:t>
            </w:r>
          </w:p>
        </w:tc>
      </w:tr>
      <w:tr w:rsidR="0087020C" w:rsidRPr="0087020C" w14:paraId="29AE49AC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6FBD7436" w14:textId="77777777" w:rsidR="00932E3D" w:rsidRDefault="00932E3D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Executive Diary and Calendar Management:</w:t>
            </w:r>
            <w:r w:rsidRPr="00C53009">
              <w:t xml:space="preserve"> Proactively manage complex calendars, coordinate appointments, schedule meetings, and oversee correspondence to ensure optimal use of executive time and alignment with business priorities.</w:t>
            </w:r>
          </w:p>
          <w:p w14:paraId="4F1BFF45" w14:textId="77777777" w:rsidR="00AB6AAB" w:rsidRDefault="00AB6AAB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AB6AAB">
              <w:rPr>
                <w:b/>
                <w:bCs/>
              </w:rPr>
              <w:t>Executive Correspondence Management:</w:t>
            </w:r>
            <w:r>
              <w:t xml:space="preserve"> Proactively manage and monitor Executive Directors' inboxes, assessing and prioritising communications, identifying actions requiring attention, and ensuring effective follow-up through structured action tracking and task management.</w:t>
            </w:r>
          </w:p>
          <w:p w14:paraId="24666C05" w14:textId="4179D7CB" w:rsidR="006F2891" w:rsidRDefault="00AB6AAB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AB6AAB">
              <w:rPr>
                <w:b/>
                <w:bCs/>
              </w:rPr>
              <w:t>Strategic Executive Support:</w:t>
            </w:r>
            <w:r>
              <w:t xml:space="preserve"> Provide high-level support to Executive Directors across key areas of responsibility, taking ownership of allocated workstreams, coordinating activities, tracking deliverables, and ensuring timely execution of priorities in alignment with organisational objectives.</w:t>
            </w:r>
          </w:p>
          <w:p w14:paraId="7D90C1E6" w14:textId="2117FE1A" w:rsidR="001360E4" w:rsidRPr="00C53009" w:rsidRDefault="00927309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Stakeholder Engagement and Communication:</w:t>
            </w:r>
            <w:r w:rsidRPr="00C53009">
              <w:t xml:space="preserve"> Serve as a key liaison between executives,</w:t>
            </w:r>
            <w:r>
              <w:t xml:space="preserve"> Board of Trustees,</w:t>
            </w:r>
            <w:r w:rsidRPr="00C53009">
              <w:t xml:space="preserve"> internal teams, and external stakeholders, facilitating effective communication, managing relationships</w:t>
            </w:r>
            <w:r w:rsidR="001360E4">
              <w:t>.</w:t>
            </w:r>
          </w:p>
          <w:p w14:paraId="0B7E8879" w14:textId="718BF6E6" w:rsidR="008135F9" w:rsidRPr="00C53009" w:rsidRDefault="008135F9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Strategic Administrative Support</w:t>
            </w:r>
            <w:r w:rsidRPr="001360E4">
              <w:rPr>
                <w:b/>
                <w:bCs/>
              </w:rPr>
              <w:t>:</w:t>
            </w:r>
            <w:r w:rsidRPr="001360E4">
              <w:t xml:space="preserve"> </w:t>
            </w:r>
            <w:r w:rsidR="00115E78" w:rsidRPr="001360E4">
              <w:t>support with the development and production of</w:t>
            </w:r>
            <w:r w:rsidRPr="001360E4">
              <w:t xml:space="preserve"> high-quality reports, presentations, briefing papers, and board-level materials. Conduct resear</w:t>
            </w:r>
            <w:r w:rsidRPr="00C53009">
              <w:t>ch, analyse information, and provide support for strategic initiatives, projects, and business objectives</w:t>
            </w:r>
            <w:r w:rsidR="00115E78">
              <w:t xml:space="preserve"> as requested.</w:t>
            </w:r>
          </w:p>
          <w:p w14:paraId="43E5DC14" w14:textId="6438DBB9" w:rsidR="003C60A4" w:rsidRDefault="003C60A4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Travel and Logistics Coordination:</w:t>
            </w:r>
            <w:r w:rsidRPr="00C53009">
              <w:t xml:space="preserve"> Manage end-to-end</w:t>
            </w:r>
            <w:r>
              <w:t xml:space="preserve"> business</w:t>
            </w:r>
            <w:r w:rsidRPr="00C53009">
              <w:t xml:space="preserve"> travel arrangements, including itineraries</w:t>
            </w:r>
            <w:r w:rsidR="00BE7D92">
              <w:t xml:space="preserve"> for service visits</w:t>
            </w:r>
            <w:r w:rsidR="00181849">
              <w:t xml:space="preserve"> and events</w:t>
            </w:r>
            <w:r w:rsidRPr="00C53009">
              <w:t>, accommodation, transportation, and contingency planning to ensure seamless business travel experiences.</w:t>
            </w:r>
            <w:r w:rsidR="00693E0C">
              <w:t xml:space="preserve">  Manage the budget/expenditure for these.</w:t>
            </w:r>
          </w:p>
          <w:p w14:paraId="27F84C4C" w14:textId="218BC92C" w:rsidR="00115E78" w:rsidRDefault="00886D56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1360E4">
              <w:rPr>
                <w:b/>
                <w:bCs/>
              </w:rPr>
              <w:t>Event and Meeting Management:</w:t>
            </w:r>
            <w:r w:rsidRPr="001360E4">
              <w:t xml:space="preserve"> Lead the planning and coordination of</w:t>
            </w:r>
            <w:r w:rsidR="00001DC7" w:rsidRPr="001360E4">
              <w:t xml:space="preserve"> </w:t>
            </w:r>
            <w:r w:rsidR="00115E78" w:rsidRPr="001360E4">
              <w:t xml:space="preserve">Board </w:t>
            </w:r>
            <w:r w:rsidR="00001DC7" w:rsidRPr="001360E4">
              <w:t>Committee</w:t>
            </w:r>
            <w:r w:rsidR="00115E78" w:rsidRPr="001360E4">
              <w:t>s</w:t>
            </w:r>
            <w:r w:rsidR="00001DC7" w:rsidRPr="001360E4">
              <w:t xml:space="preserve"> and </w:t>
            </w:r>
            <w:r w:rsidR="00115E78" w:rsidRPr="001360E4">
              <w:t xml:space="preserve">Executive led meetings </w:t>
            </w:r>
            <w:r w:rsidR="000B69BE">
              <w:t>(high level internal governance)</w:t>
            </w:r>
            <w:r w:rsidRPr="00C53009">
              <w:t xml:space="preserve"> </w:t>
            </w:r>
            <w:r w:rsidR="00115E78">
              <w:t xml:space="preserve">and other </w:t>
            </w:r>
            <w:r w:rsidRPr="00C53009">
              <w:t>meetings, conferences, workshops, and corporate events</w:t>
            </w:r>
            <w:r w:rsidR="00115E78">
              <w:t xml:space="preserve">. </w:t>
            </w:r>
          </w:p>
          <w:p w14:paraId="6F3F7345" w14:textId="6F58017C" w:rsidR="00886D56" w:rsidRPr="00D7161B" w:rsidRDefault="00115E78" w:rsidP="00605C5E">
            <w:pPr>
              <w:spacing w:after="120" w:line="240" w:lineRule="auto"/>
              <w:ind w:left="720"/>
              <w:jc w:val="both"/>
            </w:pPr>
            <w:r>
              <w:lastRenderedPageBreak/>
              <w:t>E</w:t>
            </w:r>
            <w:r w:rsidR="00886D56" w:rsidRPr="00C53009">
              <w:t>nsuring all logistical, operational, and governance requirements are delivered to a high standard.</w:t>
            </w:r>
            <w:r w:rsidR="0022727D">
              <w:t xml:space="preserve">  </w:t>
            </w:r>
            <w:r w:rsidR="00D7161B">
              <w:t xml:space="preserve">This will include </w:t>
            </w:r>
            <w:r w:rsidR="00D7161B" w:rsidRPr="00D7161B">
              <w:rPr>
                <w:rFonts w:cs="Poppins"/>
                <w:lang w:eastAsia="en-GB"/>
              </w:rPr>
              <w:t>scheduling, and planning meetings, managing the related paperwork, preparing relevant materials, taking effective minutes and distributing these in a timely manner, and other required administrative tasks.</w:t>
            </w:r>
          </w:p>
          <w:p w14:paraId="73FEECDF" w14:textId="77777777" w:rsidR="00E56BE6" w:rsidRPr="00C53009" w:rsidRDefault="00E56BE6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Financial and Budget Support:</w:t>
            </w:r>
            <w:r w:rsidRPr="00C53009">
              <w:t xml:space="preserve"> Monitor and track expenses, support budget planning activities, and maintain accurate financial records in line with organisational policies and procedures.</w:t>
            </w:r>
          </w:p>
          <w:p w14:paraId="15D218FB" w14:textId="77777777" w:rsidR="00E56BE6" w:rsidRPr="00C53009" w:rsidRDefault="00E56BE6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Priority and Time Management:</w:t>
            </w:r>
            <w:r w:rsidRPr="00C53009">
              <w:t xml:space="preserve"> Coordinate competing demands, manage multiple priorities in a fast-paced environment, and ensure critical deadlines and deliverables are achieved efficiently.</w:t>
            </w:r>
          </w:p>
          <w:p w14:paraId="0B421A20" w14:textId="77777777" w:rsidR="0087020C" w:rsidRDefault="00E56BE6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C53009">
              <w:rPr>
                <w:b/>
                <w:bCs/>
              </w:rPr>
              <w:t>Confidentiality and Governance:</w:t>
            </w:r>
            <w:r w:rsidRPr="00C53009">
              <w:t xml:space="preserve"> Handle highly sensitive and confidential information with absolute discretion, demonstrating sound judgement and upholding organisational governance, compliance, and professional standards.</w:t>
            </w:r>
          </w:p>
          <w:p w14:paraId="3E7BAD25" w14:textId="326DF4FB" w:rsidR="006F2891" w:rsidRPr="009F5D0B" w:rsidRDefault="00401BA5" w:rsidP="00605C5E">
            <w:pPr>
              <w:numPr>
                <w:ilvl w:val="0"/>
                <w:numId w:val="9"/>
              </w:numPr>
              <w:spacing w:after="120" w:line="240" w:lineRule="auto"/>
              <w:jc w:val="both"/>
            </w:pPr>
            <w:r w:rsidRPr="00401BA5">
              <w:rPr>
                <w:b/>
                <w:bCs/>
              </w:rPr>
              <w:t xml:space="preserve">Provide cover </w:t>
            </w:r>
            <w:r w:rsidRPr="00401BA5">
              <w:t>and additional support to the PA to the Chief Executive and Executive Business Support Officer</w:t>
            </w:r>
            <w:r w:rsidR="00605C5E">
              <w:t xml:space="preserve">s </w:t>
            </w:r>
            <w:r w:rsidRPr="00401BA5">
              <w:t>as required, including deputising in their absence and covering meetings.</w:t>
            </w:r>
          </w:p>
        </w:tc>
      </w:tr>
      <w:tr w:rsidR="00620B7D" w:rsidRPr="0087020C" w14:paraId="37CECF5B" w14:textId="77777777" w:rsidTr="00620B7D">
        <w:trPr>
          <w:trHeight w:val="567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7514BE20" w14:textId="7E543FBA" w:rsidR="00620B7D" w:rsidRPr="00C53009" w:rsidRDefault="00620B7D" w:rsidP="00620B7D">
            <w:pPr>
              <w:spacing w:after="120" w:line="240" w:lineRule="auto"/>
              <w:jc w:val="both"/>
              <w:rPr>
                <w:b/>
                <w:bCs/>
              </w:rPr>
            </w:pPr>
            <w:r w:rsidRPr="00B534E6">
              <w:rPr>
                <w:b/>
                <w:bCs/>
              </w:rPr>
              <w:lastRenderedPageBreak/>
              <w:t xml:space="preserve">General Accountabilities </w:t>
            </w:r>
            <w:r w:rsidRPr="00B534E6">
              <w:t>(List of accountabilities applicable to all roles)</w:t>
            </w:r>
          </w:p>
        </w:tc>
      </w:tr>
      <w:tr w:rsidR="0087020C" w:rsidRPr="0087020C" w14:paraId="640C4726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36089785" w14:textId="614164A1" w:rsidR="0087020C" w:rsidRPr="0058272F" w:rsidRDefault="00C27238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</w:pPr>
            <w:bookmarkStart w:id="1" w:name="_Hlk181196428"/>
            <w:r w:rsidRPr="0058272F">
              <w:t xml:space="preserve">In support of Executive </w:t>
            </w:r>
            <w:r w:rsidR="00981131">
              <w:t>Team and Board of Trustees</w:t>
            </w:r>
            <w:r w:rsidRPr="0058272F">
              <w:t>, liaise with frontline staff and service users as appropriate.</w:t>
            </w:r>
          </w:p>
          <w:p w14:paraId="1A102CCB" w14:textId="340D9FD2" w:rsidR="00C27238" w:rsidRPr="0058272F" w:rsidRDefault="008A4E05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  <w:rPr>
                <w:b/>
                <w:bCs/>
              </w:rPr>
            </w:pPr>
            <w:r w:rsidRPr="0058272F">
              <w:rPr>
                <w:rFonts w:cs="Poppins"/>
              </w:rPr>
              <w:t xml:space="preserve">Represent the Executive Business Support Team and </w:t>
            </w:r>
            <w:r w:rsidR="00981131">
              <w:rPr>
                <w:rFonts w:cs="Poppins"/>
              </w:rPr>
              <w:t>Waythrough</w:t>
            </w:r>
            <w:r w:rsidRPr="0058272F">
              <w:rPr>
                <w:rFonts w:cs="Poppins"/>
              </w:rPr>
              <w:t xml:space="preserve"> at internal and external meetings, as appropriate.</w:t>
            </w:r>
          </w:p>
          <w:p w14:paraId="02A9882F" w14:textId="5692ACE5" w:rsidR="0087020C" w:rsidRPr="0058272F" w:rsidRDefault="001A3DEC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  <w:rPr>
                <w:b/>
                <w:bCs/>
              </w:rPr>
            </w:pPr>
            <w:r w:rsidRPr="0058272F">
              <w:rPr>
                <w:rFonts w:cs="Poppins"/>
              </w:rPr>
              <w:t xml:space="preserve">Undertake continuing professional development including participating in regular </w:t>
            </w:r>
            <w:r w:rsidR="00981131">
              <w:rPr>
                <w:rFonts w:cs="Poppins"/>
              </w:rPr>
              <w:t>one to ones</w:t>
            </w:r>
            <w:r w:rsidRPr="0058272F">
              <w:rPr>
                <w:rFonts w:cs="Poppins"/>
              </w:rPr>
              <w:t xml:space="preserve">, </w:t>
            </w:r>
            <w:r w:rsidR="00981131">
              <w:rPr>
                <w:rFonts w:cs="Poppins"/>
              </w:rPr>
              <w:t>Anniversary Reviews</w:t>
            </w:r>
            <w:r w:rsidRPr="0058272F">
              <w:rPr>
                <w:rFonts w:cs="Poppins"/>
              </w:rPr>
              <w:t>, and attending training as/when required.</w:t>
            </w:r>
          </w:p>
          <w:p w14:paraId="3CDA35C3" w14:textId="67A6632C" w:rsidR="0087020C" w:rsidRPr="0058272F" w:rsidRDefault="000E2AAA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  <w:rPr>
                <w:b/>
                <w:bCs/>
              </w:rPr>
            </w:pPr>
            <w:r w:rsidRPr="0058272F">
              <w:rPr>
                <w:rFonts w:cs="Poppins"/>
              </w:rPr>
              <w:t>Work in accordance with all relevant legislation, policies, procedures and guidelines – both internal and external.</w:t>
            </w:r>
          </w:p>
          <w:p w14:paraId="1A4D46A5" w14:textId="2B69D617" w:rsidR="0087020C" w:rsidRPr="0058272F" w:rsidRDefault="004E7F05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  <w:rPr>
                <w:b/>
                <w:bCs/>
              </w:rPr>
            </w:pPr>
            <w:r w:rsidRPr="0058272F">
              <w:rPr>
                <w:rFonts w:cs="Poppins"/>
              </w:rPr>
              <w:t>Keep abreast of policy and professional development within your area of professional expertise.</w:t>
            </w:r>
          </w:p>
          <w:p w14:paraId="77BB35CF" w14:textId="25134226" w:rsidR="0087020C" w:rsidRPr="0058272F" w:rsidRDefault="0058272F" w:rsidP="00605C5E">
            <w:pPr>
              <w:pStyle w:val="ListParagraph"/>
              <w:numPr>
                <w:ilvl w:val="0"/>
                <w:numId w:val="10"/>
              </w:numPr>
              <w:spacing w:before="0" w:after="120" w:line="240" w:lineRule="auto"/>
              <w:ind w:right="339"/>
              <w:rPr>
                <w:b/>
                <w:bCs/>
              </w:rPr>
            </w:pPr>
            <w:r w:rsidRPr="0058272F">
              <w:rPr>
                <w:rFonts w:cs="Poppins"/>
              </w:rPr>
              <w:t xml:space="preserve">To promote, adhere to and live our workplace values of </w:t>
            </w:r>
            <w:r w:rsidR="00981131">
              <w:rPr>
                <w:rFonts w:cs="Poppins"/>
              </w:rPr>
              <w:t>Kindness, Courage &amp; Respect</w:t>
            </w:r>
            <w:r w:rsidRPr="0058272F">
              <w:rPr>
                <w:rFonts w:cs="Poppins"/>
              </w:rPr>
              <w:t>.</w:t>
            </w:r>
          </w:p>
        </w:tc>
      </w:tr>
      <w:tr w:rsidR="00620B7D" w:rsidRPr="0087020C" w14:paraId="5FC3EBF5" w14:textId="77777777" w:rsidTr="00620B7D">
        <w:trPr>
          <w:trHeight w:val="567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2AA03953" w14:textId="0F69D917" w:rsidR="00620B7D" w:rsidRPr="0058272F" w:rsidRDefault="00620B7D" w:rsidP="00620B7D">
            <w:pPr>
              <w:spacing w:after="120" w:line="240" w:lineRule="auto"/>
              <w:ind w:left="352" w:right="339" w:hanging="352"/>
            </w:pPr>
            <w:r w:rsidRPr="005E60C9">
              <w:rPr>
                <w:b/>
                <w:bCs/>
              </w:rPr>
              <w:t>Additional Information</w:t>
            </w:r>
          </w:p>
        </w:tc>
      </w:tr>
      <w:tr w:rsidR="005E60C9" w:rsidRPr="0087020C" w14:paraId="3C1A0F33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6D170938" w14:textId="6D025D91" w:rsidR="00115E78" w:rsidRDefault="00981131" w:rsidP="00605C5E">
            <w:pPr>
              <w:spacing w:after="120" w:line="240" w:lineRule="auto"/>
              <w:ind w:right="339"/>
              <w:jc w:val="both"/>
            </w:pPr>
            <w:bookmarkStart w:id="2" w:name="_Hlk181196493"/>
            <w:bookmarkEnd w:id="1"/>
            <w:r w:rsidRPr="00981131">
              <w:t>This role is</w:t>
            </w:r>
            <w:r w:rsidR="00115E78">
              <w:t xml:space="preserve"> an</w:t>
            </w:r>
            <w:r w:rsidRPr="00981131">
              <w:t xml:space="preserve"> </w:t>
            </w:r>
            <w:r w:rsidRPr="001360E4">
              <w:t xml:space="preserve">integral </w:t>
            </w:r>
            <w:r w:rsidR="00115E78" w:rsidRPr="001360E4">
              <w:t xml:space="preserve">support function </w:t>
            </w:r>
            <w:r w:rsidRPr="001360E4">
              <w:t>to enhanc</w:t>
            </w:r>
            <w:r w:rsidR="00115E78" w:rsidRPr="001360E4">
              <w:t xml:space="preserve">e </w:t>
            </w:r>
            <w:proofErr w:type="spellStart"/>
            <w:r w:rsidR="00115E78" w:rsidRPr="001360E4">
              <w:t>Waythrough’s</w:t>
            </w:r>
            <w:proofErr w:type="spellEnd"/>
            <w:r w:rsidR="00115E78" w:rsidRPr="001360E4">
              <w:t xml:space="preserve"> </w:t>
            </w:r>
            <w:r w:rsidRPr="001360E4">
              <w:t xml:space="preserve">Executive team effectiveness, driving operational </w:t>
            </w:r>
            <w:r w:rsidRPr="00981131">
              <w:t xml:space="preserve">efficiency, and enabling </w:t>
            </w:r>
            <w:r>
              <w:t>S</w:t>
            </w:r>
            <w:r w:rsidRPr="00981131">
              <w:t xml:space="preserve">enior leaders to focus on strategic priorities. </w:t>
            </w:r>
          </w:p>
          <w:p w14:paraId="268AF65D" w14:textId="27C98E59" w:rsidR="005E60C9" w:rsidRPr="00981131" w:rsidRDefault="00981131" w:rsidP="00605C5E">
            <w:pPr>
              <w:spacing w:after="120" w:line="240" w:lineRule="auto"/>
              <w:ind w:right="339"/>
              <w:jc w:val="both"/>
            </w:pPr>
            <w:r w:rsidRPr="00981131">
              <w:t xml:space="preserve">Through proactive management, strong stakeholder engagement, and exceptional organisational skills, the Executive </w:t>
            </w:r>
            <w:r>
              <w:t>Business Support Officer</w:t>
            </w:r>
            <w:r w:rsidRPr="00981131">
              <w:t xml:space="preserve"> contributes directly to the successful delivery of business objectives and organisational outcomes.</w:t>
            </w:r>
          </w:p>
        </w:tc>
      </w:tr>
      <w:bookmarkEnd w:id="2"/>
    </w:tbl>
    <w:p w14:paraId="4EC5E0F5" w14:textId="77777777" w:rsidR="00952F7F" w:rsidRDefault="00952F7F" w:rsidP="0043752A">
      <w:pPr>
        <w:spacing w:after="120" w:line="240" w:lineRule="auto"/>
      </w:pPr>
    </w:p>
    <w:p w14:paraId="1332F0A2" w14:textId="77777777" w:rsidR="005E60C9" w:rsidRDefault="005E60C9" w:rsidP="0043752A">
      <w:pPr>
        <w:pStyle w:val="Heading1"/>
        <w:numPr>
          <w:ilvl w:val="0"/>
          <w:numId w:val="0"/>
        </w:numPr>
        <w:spacing w:after="120" w:line="240" w:lineRule="auto"/>
      </w:pPr>
      <w:r>
        <w:lastRenderedPageBreak/>
        <w:t>Values and Competencies</w:t>
      </w:r>
    </w:p>
    <w:tbl>
      <w:tblPr>
        <w:tblStyle w:val="TableGrid"/>
        <w:tblW w:w="9640" w:type="dxa"/>
        <w:tblInd w:w="-998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9640"/>
      </w:tblGrid>
      <w:tr w:rsidR="005E60C9" w:rsidRPr="0087020C" w14:paraId="6C400DF4" w14:textId="77777777" w:rsidTr="00620B7D">
        <w:trPr>
          <w:trHeight w:hRule="exact" w:val="445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3459989A" w14:textId="77777777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  <w:r w:rsidRPr="005E60C9">
              <w:rPr>
                <w:b/>
                <w:bCs/>
              </w:rPr>
              <w:t>Our Values</w:t>
            </w:r>
          </w:p>
        </w:tc>
      </w:tr>
      <w:tr w:rsidR="005E60C9" w:rsidRPr="0087020C" w14:paraId="474FE0CB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52971375" w14:textId="77777777" w:rsidR="0087020C" w:rsidRDefault="00D33E0A" w:rsidP="0043752A">
            <w:pPr>
              <w:numPr>
                <w:ilvl w:val="0"/>
                <w:numId w:val="7"/>
              </w:numPr>
              <w:spacing w:after="120" w:line="240" w:lineRule="auto"/>
              <w:ind w:right="339"/>
            </w:pPr>
            <w:r w:rsidRPr="00D33E0A">
              <w:rPr>
                <w:b/>
                <w:bCs/>
              </w:rPr>
              <w:t>Kindness</w:t>
            </w:r>
            <w:r>
              <w:rPr>
                <w:b/>
                <w:bCs/>
              </w:rPr>
              <w:t xml:space="preserve"> </w:t>
            </w:r>
            <w:r w:rsidRPr="00ED1A28">
              <w:t xml:space="preserve">- </w:t>
            </w:r>
            <w:r w:rsidR="00ED1A28" w:rsidRPr="00ED1A28">
              <w:t>Be generous, caring and compassionate </w:t>
            </w:r>
          </w:p>
          <w:p w14:paraId="09BE5F54" w14:textId="77777777" w:rsidR="0087020C" w:rsidRPr="00ED1A28" w:rsidRDefault="00D33E0A" w:rsidP="0043752A">
            <w:pPr>
              <w:numPr>
                <w:ilvl w:val="0"/>
                <w:numId w:val="7"/>
              </w:numPr>
              <w:spacing w:after="120" w:line="240" w:lineRule="auto"/>
              <w:ind w:right="339"/>
              <w:rPr>
                <w:b/>
                <w:bCs/>
              </w:rPr>
            </w:pPr>
            <w:r>
              <w:rPr>
                <w:b/>
                <w:bCs/>
              </w:rPr>
              <w:t>Courage</w:t>
            </w:r>
            <w:r w:rsidR="00ED1A28">
              <w:t xml:space="preserve"> - </w:t>
            </w:r>
            <w:r w:rsidR="00ED1A28" w:rsidRPr="00ED1A28">
              <w:t>Be bold, trust, commit</w:t>
            </w:r>
          </w:p>
          <w:p w14:paraId="2125EF09" w14:textId="5278A00A" w:rsidR="005E60C9" w:rsidRPr="0087020C" w:rsidRDefault="00D33E0A" w:rsidP="00A632EF">
            <w:pPr>
              <w:numPr>
                <w:ilvl w:val="0"/>
                <w:numId w:val="7"/>
              </w:numPr>
              <w:spacing w:after="120" w:line="240" w:lineRule="auto"/>
              <w:ind w:right="339"/>
              <w:rPr>
                <w:b/>
                <w:bCs/>
              </w:rPr>
            </w:pPr>
            <w:r>
              <w:rPr>
                <w:b/>
                <w:bCs/>
              </w:rPr>
              <w:t>Respect</w:t>
            </w:r>
            <w:r w:rsidR="00ED1A28">
              <w:t xml:space="preserve"> - </w:t>
            </w:r>
            <w:r w:rsidR="00ED1A28" w:rsidRPr="00ED1A28">
              <w:t>Everyone deserves dignity</w:t>
            </w:r>
          </w:p>
        </w:tc>
      </w:tr>
      <w:tr w:rsidR="005E60C9" w:rsidRPr="0087020C" w14:paraId="2E23352C" w14:textId="77777777" w:rsidTr="00620B7D">
        <w:trPr>
          <w:trHeight w:hRule="exact" w:val="440"/>
        </w:trPr>
        <w:tc>
          <w:tcPr>
            <w:tcW w:w="9640" w:type="dxa"/>
            <w:shd w:val="clear" w:color="auto" w:fill="D5E9DE" w:themeFill="text2" w:themeFillTint="33"/>
            <w:vAlign w:val="center"/>
          </w:tcPr>
          <w:p w14:paraId="7E16074E" w14:textId="77777777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  <w:bookmarkStart w:id="3" w:name="_Hlk181196688"/>
            <w:r w:rsidRPr="005E60C9">
              <w:rPr>
                <w:b/>
                <w:bCs/>
              </w:rPr>
              <w:t>Our Competencies</w:t>
            </w:r>
          </w:p>
        </w:tc>
      </w:tr>
      <w:tr w:rsidR="005E60C9" w:rsidRPr="0087020C" w14:paraId="02F9FD02" w14:textId="77777777" w:rsidTr="00115E78">
        <w:trPr>
          <w:trHeight w:val="567"/>
        </w:trPr>
        <w:tc>
          <w:tcPr>
            <w:tcW w:w="9640" w:type="dxa"/>
            <w:vAlign w:val="center"/>
          </w:tcPr>
          <w:p w14:paraId="717D8E66" w14:textId="46265642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</w:p>
          <w:p w14:paraId="78CCE373" w14:textId="77777777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</w:p>
          <w:p w14:paraId="673EB17B" w14:textId="77777777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</w:p>
          <w:p w14:paraId="6B2B9B84" w14:textId="77777777" w:rsidR="005E60C9" w:rsidRPr="0087020C" w:rsidRDefault="005E60C9" w:rsidP="0043752A">
            <w:pPr>
              <w:spacing w:after="120" w:line="240" w:lineRule="auto"/>
              <w:ind w:right="339"/>
              <w:rPr>
                <w:b/>
                <w:bCs/>
              </w:rPr>
            </w:pPr>
          </w:p>
        </w:tc>
      </w:tr>
      <w:bookmarkEnd w:id="3"/>
    </w:tbl>
    <w:p w14:paraId="4B6BF87D" w14:textId="77777777" w:rsidR="005E60C9" w:rsidRDefault="005E60C9" w:rsidP="0043752A">
      <w:pPr>
        <w:spacing w:after="120" w:line="240" w:lineRule="auto"/>
      </w:pPr>
    </w:p>
    <w:p w14:paraId="0828A730" w14:textId="640192BD" w:rsidR="005E60C9" w:rsidRDefault="005E60C9" w:rsidP="0043752A">
      <w:pPr>
        <w:pStyle w:val="Heading1"/>
        <w:numPr>
          <w:ilvl w:val="0"/>
          <w:numId w:val="0"/>
        </w:numPr>
        <w:spacing w:after="120" w:line="240" w:lineRule="auto"/>
      </w:pPr>
      <w:r>
        <w:t>Person Specification</w:t>
      </w:r>
    </w:p>
    <w:tbl>
      <w:tblPr>
        <w:tblStyle w:val="TableGrid"/>
        <w:tblW w:w="9647" w:type="dxa"/>
        <w:tblInd w:w="-998" w:type="dxa"/>
        <w:tblLayout w:type="fixed"/>
        <w:tblCellMar>
          <w:left w:w="142" w:type="dxa"/>
        </w:tblCellMar>
        <w:tblLook w:val="04A0" w:firstRow="1" w:lastRow="0" w:firstColumn="1" w:lastColumn="0" w:noHBand="0" w:noVBand="1"/>
      </w:tblPr>
      <w:tblGrid>
        <w:gridCol w:w="6663"/>
        <w:gridCol w:w="2984"/>
      </w:tblGrid>
      <w:tr w:rsidR="005E60C9" w:rsidRPr="005E60C9" w14:paraId="455E39DC" w14:textId="77777777" w:rsidTr="00115E78">
        <w:trPr>
          <w:trHeight w:hRule="exact" w:val="775"/>
        </w:trPr>
        <w:tc>
          <w:tcPr>
            <w:tcW w:w="6663" w:type="dxa"/>
            <w:shd w:val="clear" w:color="auto" w:fill="D5E9DE" w:themeFill="text2" w:themeFillTint="33"/>
            <w:vAlign w:val="center"/>
          </w:tcPr>
          <w:p w14:paraId="1AA28367" w14:textId="77777777" w:rsidR="005E60C9" w:rsidRPr="005E60C9" w:rsidRDefault="005E60C9" w:rsidP="00620B7D">
            <w:pPr>
              <w:spacing w:after="120" w:line="240" w:lineRule="auto"/>
              <w:rPr>
                <w:b/>
                <w:bCs/>
              </w:rPr>
            </w:pPr>
            <w:bookmarkStart w:id="4" w:name="_Hlk181197186"/>
            <w:r>
              <w:rPr>
                <w:b/>
                <w:bCs/>
              </w:rPr>
              <w:t>Qualifications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6797CB46" w14:textId="77777777" w:rsidR="005E60C9" w:rsidRPr="005E60C9" w:rsidRDefault="005E60C9" w:rsidP="00620B7D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="005E60C9" w:rsidRPr="005E60C9" w14:paraId="67E16342" w14:textId="77777777" w:rsidTr="00115E78">
        <w:trPr>
          <w:trHeight w:val="569"/>
        </w:trPr>
        <w:tc>
          <w:tcPr>
            <w:tcW w:w="6663" w:type="dxa"/>
            <w:vAlign w:val="center"/>
          </w:tcPr>
          <w:p w14:paraId="4ADE894F" w14:textId="59836A99" w:rsidR="005E60C9" w:rsidRPr="001A3CEF" w:rsidRDefault="00344EB0" w:rsidP="00620B7D">
            <w:pPr>
              <w:spacing w:after="120" w:line="240" w:lineRule="auto"/>
              <w:rPr>
                <w:b/>
                <w:bCs/>
              </w:rPr>
            </w:pPr>
            <w:r w:rsidRPr="001A3CEF">
              <w:rPr>
                <w:rFonts w:cs="Poppins"/>
                <w:lang w:val="en"/>
              </w:rPr>
              <w:t>Minimum NVQ Level 3 in Business Administration (or relevant subject or equivalent experience).</w:t>
            </w:r>
          </w:p>
        </w:tc>
        <w:tc>
          <w:tcPr>
            <w:tcW w:w="2984" w:type="dxa"/>
          </w:tcPr>
          <w:p w14:paraId="5646741D" w14:textId="594D751A" w:rsidR="005E60C9" w:rsidRPr="005E60C9" w:rsidRDefault="00344EB0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  <w:tr w:rsidR="003E1809" w:rsidRPr="005E60C9" w14:paraId="10C1858A" w14:textId="77777777" w:rsidTr="00115E78">
        <w:trPr>
          <w:trHeight w:hRule="exact" w:val="775"/>
        </w:trPr>
        <w:tc>
          <w:tcPr>
            <w:tcW w:w="6663" w:type="dxa"/>
            <w:shd w:val="clear" w:color="auto" w:fill="D5E9DE" w:themeFill="text2" w:themeFillTint="33"/>
            <w:vAlign w:val="center"/>
          </w:tcPr>
          <w:p w14:paraId="5AAD11CB" w14:textId="77777777" w:rsidR="003E1809" w:rsidRPr="005E60C9" w:rsidRDefault="003E1809" w:rsidP="00620B7D">
            <w:pPr>
              <w:spacing w:after="120" w:line="240" w:lineRule="auto"/>
              <w:rPr>
                <w:b/>
                <w:bCs/>
              </w:rPr>
            </w:pPr>
            <w:bookmarkStart w:id="5" w:name="_Hlk181197273"/>
            <w:bookmarkEnd w:id="4"/>
            <w:r>
              <w:rPr>
                <w:b/>
                <w:bCs/>
              </w:rPr>
              <w:t>Skills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3C908EC2" w14:textId="77777777" w:rsidR="003E1809" w:rsidRPr="005E60C9" w:rsidRDefault="003E1809" w:rsidP="00620B7D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="00625677" w:rsidRPr="005E60C9" w14:paraId="1A5887E7" w14:textId="77777777" w:rsidTr="00115E78">
        <w:trPr>
          <w:trHeight w:val="569"/>
        </w:trPr>
        <w:tc>
          <w:tcPr>
            <w:tcW w:w="6663" w:type="dxa"/>
            <w:vAlign w:val="center"/>
          </w:tcPr>
          <w:p w14:paraId="6B2CC989" w14:textId="263F9D42" w:rsidR="00625677" w:rsidRPr="005E60C9" w:rsidRDefault="00625677" w:rsidP="00620B7D">
            <w:pPr>
              <w:spacing w:after="120" w:line="240" w:lineRule="auto"/>
              <w:rPr>
                <w:b/>
                <w:bCs/>
              </w:rPr>
            </w:pPr>
            <w:r w:rsidRPr="001A3CEF">
              <w:rPr>
                <w:rFonts w:eastAsiaTheme="minorEastAsia" w:cs="Poppins"/>
                <w:lang w:val="en-US"/>
              </w:rPr>
              <w:t xml:space="preserve">Proven knowledge of Microsoft 365 Office </w:t>
            </w:r>
            <w:proofErr w:type="spellStart"/>
            <w:r w:rsidRPr="001A3CEF">
              <w:rPr>
                <w:rFonts w:eastAsiaTheme="minorEastAsia" w:cs="Poppins"/>
                <w:lang w:val="en-US"/>
              </w:rPr>
              <w:t>programmes</w:t>
            </w:r>
            <w:proofErr w:type="spellEnd"/>
            <w:r w:rsidRPr="001A3CEF">
              <w:rPr>
                <w:rFonts w:eastAsiaTheme="minorEastAsia" w:cs="Poppins"/>
                <w:lang w:val="en-US"/>
              </w:rPr>
              <w:t>.</w:t>
            </w:r>
          </w:p>
        </w:tc>
        <w:tc>
          <w:tcPr>
            <w:tcW w:w="2984" w:type="dxa"/>
          </w:tcPr>
          <w:p w14:paraId="303C74C5" w14:textId="7180B74D" w:rsidR="00625677" w:rsidRPr="005E60C9" w:rsidRDefault="00625677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  <w:tr w:rsidR="00625677" w:rsidRPr="005E60C9" w14:paraId="752BD8CB" w14:textId="77777777" w:rsidTr="00115E78">
        <w:trPr>
          <w:trHeight w:val="577"/>
        </w:trPr>
        <w:tc>
          <w:tcPr>
            <w:tcW w:w="6663" w:type="dxa"/>
            <w:vAlign w:val="center"/>
          </w:tcPr>
          <w:p w14:paraId="516276B1" w14:textId="72050C5E" w:rsidR="00625677" w:rsidRPr="005E60C9" w:rsidRDefault="00625677" w:rsidP="00620B7D">
            <w:pPr>
              <w:spacing w:after="120" w:line="240" w:lineRule="auto"/>
              <w:rPr>
                <w:b/>
                <w:bCs/>
              </w:rPr>
            </w:pPr>
            <w:r w:rsidRPr="001A3CEF">
              <w:rPr>
                <w:rFonts w:cs="Poppins"/>
                <w:lang w:val="en"/>
              </w:rPr>
              <w:t>Excellent customer service impact and ability to build strong relationships.</w:t>
            </w:r>
          </w:p>
        </w:tc>
        <w:tc>
          <w:tcPr>
            <w:tcW w:w="2984" w:type="dxa"/>
          </w:tcPr>
          <w:p w14:paraId="497052F8" w14:textId="46B854AE" w:rsidR="00625677" w:rsidRPr="005E60C9" w:rsidRDefault="00625677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  <w:tr w:rsidR="00625677" w:rsidRPr="005E60C9" w14:paraId="2724468B" w14:textId="77777777" w:rsidTr="00115E78">
        <w:trPr>
          <w:trHeight w:val="557"/>
        </w:trPr>
        <w:tc>
          <w:tcPr>
            <w:tcW w:w="6663" w:type="dxa"/>
            <w:vAlign w:val="center"/>
          </w:tcPr>
          <w:p w14:paraId="2E28E8BF" w14:textId="321F6253" w:rsidR="00625677" w:rsidRPr="005E60C9" w:rsidRDefault="00625677" w:rsidP="00620B7D">
            <w:pPr>
              <w:spacing w:after="120" w:line="240" w:lineRule="auto"/>
              <w:rPr>
                <w:b/>
                <w:bCs/>
              </w:rPr>
            </w:pPr>
            <w:r w:rsidRPr="001A3CEF">
              <w:rPr>
                <w:rFonts w:cs="Poppins"/>
              </w:rPr>
              <w:t>Able to maintain confidentiality and use appropriate discretion to manage sensitive issues and information.</w:t>
            </w:r>
          </w:p>
        </w:tc>
        <w:tc>
          <w:tcPr>
            <w:tcW w:w="2984" w:type="dxa"/>
          </w:tcPr>
          <w:p w14:paraId="7275AABF" w14:textId="790BDBD2" w:rsidR="00625677" w:rsidRPr="005E60C9" w:rsidRDefault="00625677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  <w:bookmarkEnd w:id="5"/>
      <w:tr w:rsidR="003E1809" w:rsidRPr="005E60C9" w14:paraId="61986F02" w14:textId="77777777" w:rsidTr="00115E78">
        <w:trPr>
          <w:trHeight w:hRule="exact" w:val="775"/>
        </w:trPr>
        <w:tc>
          <w:tcPr>
            <w:tcW w:w="6663" w:type="dxa"/>
            <w:shd w:val="clear" w:color="auto" w:fill="D5E9DE" w:themeFill="text2" w:themeFillTint="33"/>
            <w:vAlign w:val="center"/>
          </w:tcPr>
          <w:p w14:paraId="7264874F" w14:textId="77777777" w:rsidR="003E1809" w:rsidRPr="005E60C9" w:rsidRDefault="003E1809" w:rsidP="00620B7D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Experience</w:t>
            </w:r>
          </w:p>
        </w:tc>
        <w:tc>
          <w:tcPr>
            <w:tcW w:w="2984" w:type="dxa"/>
            <w:shd w:val="clear" w:color="auto" w:fill="D5E9DE" w:themeFill="text2" w:themeFillTint="33"/>
          </w:tcPr>
          <w:p w14:paraId="15A7CE0C" w14:textId="77777777" w:rsidR="003E1809" w:rsidRPr="005E60C9" w:rsidRDefault="003E1809" w:rsidP="00620B7D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Essential or Desirable</w:t>
            </w:r>
          </w:p>
        </w:tc>
      </w:tr>
      <w:tr w:rsidR="00625677" w:rsidRPr="005E60C9" w14:paraId="5CC15CE8" w14:textId="77777777" w:rsidTr="00115E78">
        <w:trPr>
          <w:trHeight w:val="569"/>
        </w:trPr>
        <w:tc>
          <w:tcPr>
            <w:tcW w:w="6663" w:type="dxa"/>
            <w:vAlign w:val="center"/>
          </w:tcPr>
          <w:p w14:paraId="2FE798F6" w14:textId="47FFC037" w:rsidR="00625677" w:rsidRPr="001360E4" w:rsidRDefault="00625677" w:rsidP="00620B7D">
            <w:pPr>
              <w:spacing w:after="120" w:line="240" w:lineRule="auto"/>
              <w:rPr>
                <w:b/>
                <w:bCs/>
              </w:rPr>
            </w:pPr>
            <w:r w:rsidRPr="001360E4">
              <w:rPr>
                <w:rFonts w:cs="Poppins"/>
              </w:rPr>
              <w:t xml:space="preserve">Proven experience of providing support to senior management at </w:t>
            </w:r>
            <w:r w:rsidR="00115E78" w:rsidRPr="001360E4">
              <w:rPr>
                <w:rFonts w:cs="Poppins"/>
              </w:rPr>
              <w:t xml:space="preserve">Board, </w:t>
            </w:r>
            <w:r w:rsidRPr="001360E4">
              <w:rPr>
                <w:rFonts w:cs="Poppins"/>
              </w:rPr>
              <w:t>Executive and Directors level.</w:t>
            </w:r>
          </w:p>
        </w:tc>
        <w:tc>
          <w:tcPr>
            <w:tcW w:w="2984" w:type="dxa"/>
          </w:tcPr>
          <w:p w14:paraId="62E3EB29" w14:textId="27A96140" w:rsidR="00625677" w:rsidRPr="005E60C9" w:rsidRDefault="00625677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  <w:tr w:rsidR="00625677" w:rsidRPr="005E60C9" w14:paraId="24DB7E0B" w14:textId="77777777" w:rsidTr="00115E78">
        <w:trPr>
          <w:trHeight w:val="577"/>
        </w:trPr>
        <w:tc>
          <w:tcPr>
            <w:tcW w:w="6663" w:type="dxa"/>
            <w:vAlign w:val="center"/>
          </w:tcPr>
          <w:p w14:paraId="01162865" w14:textId="2804AC71" w:rsidR="00625677" w:rsidRPr="001360E4" w:rsidRDefault="00625677" w:rsidP="00620B7D">
            <w:pPr>
              <w:spacing w:after="120" w:line="240" w:lineRule="auto"/>
              <w:rPr>
                <w:b/>
                <w:bCs/>
              </w:rPr>
            </w:pPr>
            <w:r w:rsidRPr="001360E4">
              <w:rPr>
                <w:rFonts w:cs="Poppins"/>
              </w:rPr>
              <w:t>Able to demonstrate experience of supporting a variety of meetings and committees and able to record effective minutes.</w:t>
            </w:r>
          </w:p>
        </w:tc>
        <w:tc>
          <w:tcPr>
            <w:tcW w:w="2984" w:type="dxa"/>
          </w:tcPr>
          <w:p w14:paraId="4A1864B0" w14:textId="56583CDF" w:rsidR="00625677" w:rsidRPr="005E60C9" w:rsidRDefault="00625677" w:rsidP="00620B7D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</w:tr>
    </w:tbl>
    <w:p w14:paraId="3C4B094B" w14:textId="77777777" w:rsidR="003E1809" w:rsidRPr="005E60C9" w:rsidRDefault="003E1809" w:rsidP="0043752A">
      <w:pPr>
        <w:spacing w:after="120" w:line="240" w:lineRule="auto"/>
      </w:pPr>
    </w:p>
    <w:sectPr w:rsidR="003E1809" w:rsidRPr="005E60C9" w:rsidSect="003E1809">
      <w:headerReference w:type="first" r:id="rId14"/>
      <w:footerReference w:type="first" r:id="rId15"/>
      <w:pgSz w:w="11906" w:h="16838" w:code="9"/>
      <w:pgMar w:top="964" w:right="851" w:bottom="1134" w:left="2211" w:header="5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7A879" w14:textId="77777777" w:rsidR="00AE1D57" w:rsidRDefault="00AE1D57" w:rsidP="001668B7">
      <w:pPr>
        <w:spacing w:line="240" w:lineRule="auto"/>
      </w:pPr>
      <w:r>
        <w:separator/>
      </w:r>
    </w:p>
  </w:endnote>
  <w:endnote w:type="continuationSeparator" w:id="0">
    <w:p w14:paraId="7090B5CF" w14:textId="77777777" w:rsidR="00AE1D57" w:rsidRDefault="00AE1D57" w:rsidP="001668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146AB0" w14:paraId="099B64DA" w14:textId="77777777" w:rsidTr="00570D49">
      <w:trPr>
        <w:trHeight w:hRule="exact" w:val="397"/>
      </w:trPr>
      <w:tc>
        <w:tcPr>
          <w:tcW w:w="4167" w:type="dxa"/>
          <w:vAlign w:val="bottom"/>
        </w:tcPr>
        <w:p w14:paraId="2818713D" w14:textId="77777777" w:rsidR="00146AB0" w:rsidRDefault="003E1809" w:rsidP="00146AB0">
          <w:pPr>
            <w:pStyle w:val="Footer"/>
            <w:jc w:val="right"/>
          </w:pPr>
          <w:r>
            <w:t>Job Description Template</w:t>
          </w:r>
        </w:p>
      </w:tc>
      <w:tc>
        <w:tcPr>
          <w:tcW w:w="5277" w:type="dxa"/>
          <w:vAlign w:val="bottom"/>
        </w:tcPr>
        <w:sdt>
          <w:sdtPr>
            <w:id w:val="808677356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254413507"/>
                <w:docPartObj>
                  <w:docPartGallery w:val="Page Numbers (Top of Page)"/>
                  <w:docPartUnique/>
                </w:docPartObj>
              </w:sdtPr>
              <w:sdtContent>
                <w:p w14:paraId="4CBCFF4F" w14:textId="77777777" w:rsidR="00146AB0" w:rsidRDefault="00146AB0" w:rsidP="00146AB0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3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</w:rPr>
                    <w:t>4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78A8EF" w14:textId="77777777" w:rsidR="00146AB0" w:rsidRPr="00146AB0" w:rsidRDefault="00146AB0" w:rsidP="00146AB0">
    <w:pPr>
      <w:pStyle w:val="Footer"/>
    </w:pPr>
    <w:r>
      <w:rPr>
        <w:noProof/>
      </w:rPr>
      <w:drawing>
        <wp:anchor distT="0" distB="0" distL="114300" distR="114300" simplePos="0" relativeHeight="251658243" behindDoc="0" locked="1" layoutInCell="1" allowOverlap="1" wp14:anchorId="2AF5E457" wp14:editId="36459654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3417380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B97BE1" w14:paraId="6C5390E0" w14:textId="77777777" w:rsidTr="00570D49">
      <w:trPr>
        <w:trHeight w:hRule="exact" w:val="397"/>
      </w:trPr>
      <w:tc>
        <w:tcPr>
          <w:tcW w:w="4167" w:type="dxa"/>
          <w:vAlign w:val="bottom"/>
        </w:tcPr>
        <w:p w14:paraId="2C9AA6F7" w14:textId="77777777" w:rsidR="00B97BE1" w:rsidRDefault="005E60C9" w:rsidP="00B97BE1">
          <w:pPr>
            <w:pStyle w:val="Footer"/>
            <w:jc w:val="right"/>
          </w:pPr>
          <w:r>
            <w:t>Job Description Template</w:t>
          </w:r>
        </w:p>
      </w:tc>
      <w:tc>
        <w:tcPr>
          <w:tcW w:w="5277" w:type="dxa"/>
          <w:vAlign w:val="bottom"/>
        </w:tcPr>
        <w:sdt>
          <w:sdtPr>
            <w:id w:val="914441887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1980834942"/>
                <w:docPartObj>
                  <w:docPartGallery w:val="Page Numbers (Top of Page)"/>
                  <w:docPartUnique/>
                </w:docPartObj>
              </w:sdtPr>
              <w:sdtContent>
                <w:p w14:paraId="44041983" w14:textId="77777777" w:rsidR="00B97BE1" w:rsidRDefault="00B97BE1" w:rsidP="00FE6C19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E9DCDB" w14:textId="77777777" w:rsidR="002B7CD2" w:rsidRDefault="003417EE">
    <w:pPr>
      <w:pStyle w:val="Foot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360E6734" wp14:editId="619A17A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9187353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44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67"/>
      <w:gridCol w:w="5277"/>
    </w:tblGrid>
    <w:tr w:rsidR="00CB3A3A" w14:paraId="21305E23" w14:textId="77777777" w:rsidTr="00570D49">
      <w:trPr>
        <w:trHeight w:hRule="exact" w:val="397"/>
      </w:trPr>
      <w:tc>
        <w:tcPr>
          <w:tcW w:w="4167" w:type="dxa"/>
          <w:vAlign w:val="bottom"/>
        </w:tcPr>
        <w:p w14:paraId="4FF30448" w14:textId="4F70DC6B" w:rsidR="00CB3A3A" w:rsidRDefault="0089195F" w:rsidP="00B97BE1">
          <w:pPr>
            <w:pStyle w:val="Footer"/>
            <w:jc w:val="right"/>
          </w:pPr>
          <w:r>
            <w:t>found. Repor</w:t>
          </w:r>
          <w:r>
            <w:rPr>
              <w:b/>
              <w:bCs/>
            </w:rPr>
            <w:t>t</w:t>
          </w:r>
          <w:r w:rsidR="00504F91">
            <w:t xml:space="preserve"> title</w:t>
          </w:r>
          <w:r w:rsidR="00CB3A3A" w:rsidRPr="00231827">
            <w:t xml:space="preserve"> </w:t>
          </w:r>
          <w:proofErr w:type="spellStart"/>
          <w:r w:rsidR="00CB3A3A" w:rsidRPr="00231827">
            <w:t>V</w:t>
          </w:r>
          <w:r w:rsidR="00504F91">
            <w:fldChar w:fldCharType="begin"/>
          </w:r>
          <w:r w:rsidR="00504F91">
            <w:instrText xml:space="preserve"> REF  version </w:instrText>
          </w:r>
          <w:r w:rsidR="00504F91">
            <w:fldChar w:fldCharType="separate"/>
          </w:r>
          <w:r w:rsidR="00BC18F1">
            <w:rPr>
              <w:b/>
              <w:bCs/>
            </w:rPr>
            <w:t>Error</w:t>
          </w:r>
          <w:proofErr w:type="spellEnd"/>
          <w:r w:rsidR="00BC18F1">
            <w:rPr>
              <w:b/>
              <w:bCs/>
            </w:rPr>
            <w:t>! Reference source not found.</w:t>
          </w:r>
          <w:r w:rsidR="00504F91">
            <w:fldChar w:fldCharType="end"/>
          </w:r>
        </w:p>
      </w:tc>
      <w:tc>
        <w:tcPr>
          <w:tcW w:w="5277" w:type="dxa"/>
          <w:vAlign w:val="bottom"/>
        </w:tcPr>
        <w:sdt>
          <w:sdtPr>
            <w:id w:val="-61184683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899824754"/>
                <w:docPartObj>
                  <w:docPartGallery w:val="Page Numbers (Top of Page)"/>
                  <w:docPartUnique/>
                </w:docPartObj>
              </w:sdtPr>
              <w:sdtContent>
                <w:p w14:paraId="38F81AFE" w14:textId="77777777" w:rsidR="00CB3A3A" w:rsidRDefault="00CB3A3A" w:rsidP="00B97BE1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1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</w:rPr>
                    <w:t>2</w:t>
                  </w:r>
                  <w:r>
                    <w:rPr>
                      <w:b/>
                      <w:bCs/>
                      <w:sz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9832B7" w14:textId="77777777" w:rsidR="00CB3A3A" w:rsidRDefault="00CB3A3A">
    <w:pPr>
      <w:pStyle w:val="Foot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6F8AFCE5" wp14:editId="4214CE1C">
          <wp:simplePos x="0" y="0"/>
          <wp:positionH relativeFrom="page">
            <wp:posOffset>506095</wp:posOffset>
          </wp:positionH>
          <wp:positionV relativeFrom="page">
            <wp:posOffset>10136505</wp:posOffset>
          </wp:positionV>
          <wp:extent cx="431800" cy="287655"/>
          <wp:effectExtent l="0" t="0" r="6350" b="0"/>
          <wp:wrapNone/>
          <wp:docPr id="13445099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334874" name="Picture 771334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AD18" w14:textId="77777777" w:rsidR="00AE1D57" w:rsidRDefault="00AE1D57" w:rsidP="001668B7">
      <w:pPr>
        <w:spacing w:line="240" w:lineRule="auto"/>
      </w:pPr>
      <w:r>
        <w:separator/>
      </w:r>
    </w:p>
  </w:footnote>
  <w:footnote w:type="continuationSeparator" w:id="0">
    <w:p w14:paraId="0F534061" w14:textId="77777777" w:rsidR="00AE1D57" w:rsidRDefault="00AE1D57" w:rsidP="001668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66"/>
    </w:tblGrid>
    <w:tr w:rsidR="00BF2B1B" w14:paraId="18225E9A" w14:textId="77777777" w:rsidTr="00CB706E">
      <w:trPr>
        <w:trHeight w:hRule="exact" w:val="2381"/>
      </w:trPr>
      <w:tc>
        <w:tcPr>
          <w:tcW w:w="7366" w:type="dxa"/>
          <w:tcBorders>
            <w:top w:val="nil"/>
            <w:left w:val="nil"/>
            <w:bottom w:val="nil"/>
            <w:right w:val="nil"/>
          </w:tcBorders>
        </w:tcPr>
        <w:p w14:paraId="2C140C23" w14:textId="77777777" w:rsidR="00BF2B1B" w:rsidRDefault="00BF2B1B" w:rsidP="00BF2B1B">
          <w:pPr>
            <w:pStyle w:val="Header"/>
          </w:pPr>
        </w:p>
      </w:tc>
    </w:tr>
  </w:tbl>
  <w:p w14:paraId="79940326" w14:textId="77777777" w:rsidR="002B7CD2" w:rsidRPr="00BF2B1B" w:rsidRDefault="00BF2B1B" w:rsidP="00BF2B1B">
    <w:pPr>
      <w:pStyle w:val="Header"/>
    </w:pPr>
    <w:r>
      <w:rPr>
        <w:noProof/>
      </w:rPr>
      <w:drawing>
        <wp:anchor distT="0" distB="0" distL="114300" distR="114300" simplePos="0" relativeHeight="251658242" behindDoc="0" locked="1" layoutInCell="1" allowOverlap="1" wp14:anchorId="26A4DB40" wp14:editId="6AE7BC46">
          <wp:simplePos x="0" y="0"/>
          <wp:positionH relativeFrom="page">
            <wp:posOffset>410210</wp:posOffset>
          </wp:positionH>
          <wp:positionV relativeFrom="page">
            <wp:posOffset>290195</wp:posOffset>
          </wp:positionV>
          <wp:extent cx="2793365" cy="658495"/>
          <wp:effectExtent l="0" t="0" r="6985" b="8255"/>
          <wp:wrapNone/>
          <wp:docPr id="526353537" name="Picture 2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220528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365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DEF8" w14:textId="77777777" w:rsidR="00CB3A3A" w:rsidRDefault="00CB3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A9EB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7361C"/>
    <w:multiLevelType w:val="hybridMultilevel"/>
    <w:tmpl w:val="181C3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B7BC4"/>
    <w:multiLevelType w:val="hybridMultilevel"/>
    <w:tmpl w:val="FA44BC30"/>
    <w:lvl w:ilvl="0" w:tplc="F41C56D8">
      <w:start w:val="1"/>
      <w:numFmt w:val="bullet"/>
      <w:pStyle w:val="ListBullet"/>
      <w:lvlText w:val=""/>
      <w:lvlJc w:val="left"/>
      <w:pPr>
        <w:ind w:left="585" w:hanging="360"/>
      </w:pPr>
      <w:rPr>
        <w:rFonts w:ascii="Wingdings" w:hAnsi="Wingdings" w:hint="default"/>
        <w:b w:val="0"/>
        <w:i w:val="0"/>
        <w:color w:val="427D5F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FEB26C8"/>
    <w:multiLevelType w:val="hybridMultilevel"/>
    <w:tmpl w:val="E0525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A3AEF"/>
    <w:multiLevelType w:val="multilevel"/>
    <w:tmpl w:val="F36866D2"/>
    <w:lvl w:ilvl="0">
      <w:start w:val="1"/>
      <w:numFmt w:val="decimal"/>
      <w:pStyle w:val="Heading1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5" w15:restartNumberingAfterBreak="0">
    <w:nsid w:val="4DED4CCC"/>
    <w:multiLevelType w:val="hybridMultilevel"/>
    <w:tmpl w:val="D4185C26"/>
    <w:lvl w:ilvl="0" w:tplc="9B4C2DA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D5263"/>
    <w:multiLevelType w:val="hybridMultilevel"/>
    <w:tmpl w:val="DA9AE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446B"/>
    <w:multiLevelType w:val="multilevel"/>
    <w:tmpl w:val="09DA72CA"/>
    <w:lvl w:ilvl="0">
      <w:start w:val="1"/>
      <w:numFmt w:val="decimal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737"/>
      </w:pPr>
      <w:rPr>
        <w:rFonts w:hint="default"/>
      </w:rPr>
    </w:lvl>
  </w:abstractNum>
  <w:abstractNum w:abstractNumId="8" w15:restartNumberingAfterBreak="0">
    <w:nsid w:val="74A53722"/>
    <w:multiLevelType w:val="multilevel"/>
    <w:tmpl w:val="AAB0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D14233"/>
    <w:multiLevelType w:val="hybridMultilevel"/>
    <w:tmpl w:val="C90689F8"/>
    <w:lvl w:ilvl="0" w:tplc="9216CEE8">
      <w:start w:val="1"/>
      <w:numFmt w:val="bullet"/>
      <w:lvlText w:val=""/>
      <w:lvlJc w:val="left"/>
      <w:pPr>
        <w:ind w:left="1571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628972544">
    <w:abstractNumId w:val="0"/>
  </w:num>
  <w:num w:numId="2" w16cid:durableId="1078018815">
    <w:abstractNumId w:val="9"/>
  </w:num>
  <w:num w:numId="3" w16cid:durableId="1556820679">
    <w:abstractNumId w:val="4"/>
  </w:num>
  <w:num w:numId="4" w16cid:durableId="1906063885">
    <w:abstractNumId w:val="2"/>
  </w:num>
  <w:num w:numId="5" w16cid:durableId="180628738">
    <w:abstractNumId w:val="7"/>
  </w:num>
  <w:num w:numId="6" w16cid:durableId="933519138">
    <w:abstractNumId w:val="6"/>
  </w:num>
  <w:num w:numId="7" w16cid:durableId="865411638">
    <w:abstractNumId w:val="3"/>
  </w:num>
  <w:num w:numId="8" w16cid:durableId="1805926959">
    <w:abstractNumId w:val="5"/>
  </w:num>
  <w:num w:numId="9" w16cid:durableId="540750065">
    <w:abstractNumId w:val="8"/>
  </w:num>
  <w:num w:numId="10" w16cid:durableId="3943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F1"/>
    <w:rsid w:val="00001DC7"/>
    <w:rsid w:val="00023668"/>
    <w:rsid w:val="00031357"/>
    <w:rsid w:val="0003379B"/>
    <w:rsid w:val="00051712"/>
    <w:rsid w:val="00051D18"/>
    <w:rsid w:val="0006218D"/>
    <w:rsid w:val="00086DFF"/>
    <w:rsid w:val="000B69BE"/>
    <w:rsid w:val="000C041F"/>
    <w:rsid w:val="000C1A7F"/>
    <w:rsid w:val="000E2AAA"/>
    <w:rsid w:val="000E6459"/>
    <w:rsid w:val="000F4A1A"/>
    <w:rsid w:val="000F5150"/>
    <w:rsid w:val="00114657"/>
    <w:rsid w:val="00115E78"/>
    <w:rsid w:val="001266CA"/>
    <w:rsid w:val="0013409A"/>
    <w:rsid w:val="001360E4"/>
    <w:rsid w:val="0014362C"/>
    <w:rsid w:val="00146AB0"/>
    <w:rsid w:val="00153DC1"/>
    <w:rsid w:val="001668B7"/>
    <w:rsid w:val="00170A6F"/>
    <w:rsid w:val="00181849"/>
    <w:rsid w:val="001846D4"/>
    <w:rsid w:val="00190223"/>
    <w:rsid w:val="00193DB9"/>
    <w:rsid w:val="00194CE5"/>
    <w:rsid w:val="001977BF"/>
    <w:rsid w:val="001A3CEF"/>
    <w:rsid w:val="001A3DEC"/>
    <w:rsid w:val="001B743F"/>
    <w:rsid w:val="002007BF"/>
    <w:rsid w:val="002040E6"/>
    <w:rsid w:val="00212326"/>
    <w:rsid w:val="00220B55"/>
    <w:rsid w:val="0022727D"/>
    <w:rsid w:val="002273FB"/>
    <w:rsid w:val="00231827"/>
    <w:rsid w:val="00233C8B"/>
    <w:rsid w:val="00240581"/>
    <w:rsid w:val="00241B7B"/>
    <w:rsid w:val="00262E1C"/>
    <w:rsid w:val="002836DF"/>
    <w:rsid w:val="002B13EC"/>
    <w:rsid w:val="002B7CD2"/>
    <w:rsid w:val="002C09DE"/>
    <w:rsid w:val="002C5209"/>
    <w:rsid w:val="00322A15"/>
    <w:rsid w:val="00331270"/>
    <w:rsid w:val="003417EE"/>
    <w:rsid w:val="00344EB0"/>
    <w:rsid w:val="00374CAD"/>
    <w:rsid w:val="003807F0"/>
    <w:rsid w:val="0038362A"/>
    <w:rsid w:val="00386945"/>
    <w:rsid w:val="003A094D"/>
    <w:rsid w:val="003B1ED2"/>
    <w:rsid w:val="003B5193"/>
    <w:rsid w:val="003C064E"/>
    <w:rsid w:val="003C0659"/>
    <w:rsid w:val="003C4D87"/>
    <w:rsid w:val="003C60A4"/>
    <w:rsid w:val="003D107C"/>
    <w:rsid w:val="003D479E"/>
    <w:rsid w:val="003E1809"/>
    <w:rsid w:val="003E2A91"/>
    <w:rsid w:val="003E4962"/>
    <w:rsid w:val="003E4B7F"/>
    <w:rsid w:val="00401BA5"/>
    <w:rsid w:val="00406BBE"/>
    <w:rsid w:val="004365A0"/>
    <w:rsid w:val="0043752A"/>
    <w:rsid w:val="0044272A"/>
    <w:rsid w:val="0046371B"/>
    <w:rsid w:val="004771F3"/>
    <w:rsid w:val="0048443D"/>
    <w:rsid w:val="004A76C4"/>
    <w:rsid w:val="004B16FA"/>
    <w:rsid w:val="004E7F05"/>
    <w:rsid w:val="004F142B"/>
    <w:rsid w:val="00504F91"/>
    <w:rsid w:val="005056C8"/>
    <w:rsid w:val="00507AB1"/>
    <w:rsid w:val="0051123B"/>
    <w:rsid w:val="00523C56"/>
    <w:rsid w:val="00534BD5"/>
    <w:rsid w:val="005556CD"/>
    <w:rsid w:val="00570D49"/>
    <w:rsid w:val="00574CF8"/>
    <w:rsid w:val="0058272F"/>
    <w:rsid w:val="005953BE"/>
    <w:rsid w:val="005B0E4E"/>
    <w:rsid w:val="005C1AC0"/>
    <w:rsid w:val="005E2499"/>
    <w:rsid w:val="005E60C9"/>
    <w:rsid w:val="005F5F0A"/>
    <w:rsid w:val="00605C5E"/>
    <w:rsid w:val="00620B7D"/>
    <w:rsid w:val="006232B0"/>
    <w:rsid w:val="00625677"/>
    <w:rsid w:val="0065518B"/>
    <w:rsid w:val="00657BFE"/>
    <w:rsid w:val="00667441"/>
    <w:rsid w:val="00682BE9"/>
    <w:rsid w:val="00693E0C"/>
    <w:rsid w:val="006962AE"/>
    <w:rsid w:val="006B2933"/>
    <w:rsid w:val="006B587A"/>
    <w:rsid w:val="006C5319"/>
    <w:rsid w:val="006D28DD"/>
    <w:rsid w:val="006D7ABF"/>
    <w:rsid w:val="006E5D12"/>
    <w:rsid w:val="006F2891"/>
    <w:rsid w:val="00703B6D"/>
    <w:rsid w:val="00720E29"/>
    <w:rsid w:val="00791689"/>
    <w:rsid w:val="007B28CF"/>
    <w:rsid w:val="007C10D3"/>
    <w:rsid w:val="007C6085"/>
    <w:rsid w:val="008135F9"/>
    <w:rsid w:val="0082735F"/>
    <w:rsid w:val="00830769"/>
    <w:rsid w:val="00847117"/>
    <w:rsid w:val="00855471"/>
    <w:rsid w:val="0086683F"/>
    <w:rsid w:val="0087020C"/>
    <w:rsid w:val="00886D56"/>
    <w:rsid w:val="0089195F"/>
    <w:rsid w:val="00895CC9"/>
    <w:rsid w:val="008A4E05"/>
    <w:rsid w:val="008B7B4C"/>
    <w:rsid w:val="008C3AD8"/>
    <w:rsid w:val="008C45FD"/>
    <w:rsid w:val="008C760D"/>
    <w:rsid w:val="008D7706"/>
    <w:rsid w:val="008E695C"/>
    <w:rsid w:val="009008DC"/>
    <w:rsid w:val="00907D8B"/>
    <w:rsid w:val="00927309"/>
    <w:rsid w:val="00927EF4"/>
    <w:rsid w:val="00932E3D"/>
    <w:rsid w:val="00952F7F"/>
    <w:rsid w:val="0095375B"/>
    <w:rsid w:val="00962283"/>
    <w:rsid w:val="00966D12"/>
    <w:rsid w:val="00981131"/>
    <w:rsid w:val="00993B9D"/>
    <w:rsid w:val="009A5ABC"/>
    <w:rsid w:val="009C62F3"/>
    <w:rsid w:val="009F1E26"/>
    <w:rsid w:val="009F5D0B"/>
    <w:rsid w:val="00A25636"/>
    <w:rsid w:val="00A2774A"/>
    <w:rsid w:val="00A61C1C"/>
    <w:rsid w:val="00A632EF"/>
    <w:rsid w:val="00A64619"/>
    <w:rsid w:val="00A86144"/>
    <w:rsid w:val="00A95CB5"/>
    <w:rsid w:val="00AA1D4D"/>
    <w:rsid w:val="00AA69DC"/>
    <w:rsid w:val="00AB6AAB"/>
    <w:rsid w:val="00AC43E3"/>
    <w:rsid w:val="00AC67D9"/>
    <w:rsid w:val="00AD1E35"/>
    <w:rsid w:val="00AD5552"/>
    <w:rsid w:val="00AD5EC9"/>
    <w:rsid w:val="00AD6504"/>
    <w:rsid w:val="00AE1D57"/>
    <w:rsid w:val="00AE2F58"/>
    <w:rsid w:val="00B20AB0"/>
    <w:rsid w:val="00B4402C"/>
    <w:rsid w:val="00B52858"/>
    <w:rsid w:val="00B534E6"/>
    <w:rsid w:val="00B64715"/>
    <w:rsid w:val="00B6634F"/>
    <w:rsid w:val="00B74B17"/>
    <w:rsid w:val="00B8659B"/>
    <w:rsid w:val="00B92621"/>
    <w:rsid w:val="00B97BE1"/>
    <w:rsid w:val="00BB148C"/>
    <w:rsid w:val="00BC18F1"/>
    <w:rsid w:val="00BE7D20"/>
    <w:rsid w:val="00BE7D92"/>
    <w:rsid w:val="00BF2B1B"/>
    <w:rsid w:val="00C0551B"/>
    <w:rsid w:val="00C14665"/>
    <w:rsid w:val="00C27238"/>
    <w:rsid w:val="00C403DD"/>
    <w:rsid w:val="00C52575"/>
    <w:rsid w:val="00C53E5C"/>
    <w:rsid w:val="00C62716"/>
    <w:rsid w:val="00C65ED2"/>
    <w:rsid w:val="00C750F5"/>
    <w:rsid w:val="00C9265B"/>
    <w:rsid w:val="00CB0808"/>
    <w:rsid w:val="00CB3A3A"/>
    <w:rsid w:val="00CB706E"/>
    <w:rsid w:val="00CC0B67"/>
    <w:rsid w:val="00CC7D65"/>
    <w:rsid w:val="00D136EF"/>
    <w:rsid w:val="00D33E0A"/>
    <w:rsid w:val="00D35514"/>
    <w:rsid w:val="00D5799B"/>
    <w:rsid w:val="00D7161B"/>
    <w:rsid w:val="00D749DB"/>
    <w:rsid w:val="00D7655C"/>
    <w:rsid w:val="00D835F6"/>
    <w:rsid w:val="00DD2085"/>
    <w:rsid w:val="00DD20DA"/>
    <w:rsid w:val="00DD4D09"/>
    <w:rsid w:val="00E10F38"/>
    <w:rsid w:val="00E1133D"/>
    <w:rsid w:val="00E12375"/>
    <w:rsid w:val="00E253FB"/>
    <w:rsid w:val="00E36277"/>
    <w:rsid w:val="00E4486A"/>
    <w:rsid w:val="00E56BE6"/>
    <w:rsid w:val="00E619EA"/>
    <w:rsid w:val="00ED1A28"/>
    <w:rsid w:val="00ED2CE5"/>
    <w:rsid w:val="00EE610A"/>
    <w:rsid w:val="00F007AC"/>
    <w:rsid w:val="00F2081A"/>
    <w:rsid w:val="00F3305D"/>
    <w:rsid w:val="00F407E0"/>
    <w:rsid w:val="00F447F5"/>
    <w:rsid w:val="00F50B68"/>
    <w:rsid w:val="00F57B88"/>
    <w:rsid w:val="00F70020"/>
    <w:rsid w:val="00FC4C05"/>
    <w:rsid w:val="00FD5444"/>
    <w:rsid w:val="00FE0A9C"/>
    <w:rsid w:val="00FE6C19"/>
    <w:rsid w:val="00FF248D"/>
    <w:rsid w:val="00FF5783"/>
    <w:rsid w:val="5DC1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B7059"/>
  <w15:chartTrackingRefBased/>
  <w15:docId w15:val="{0D035284-E6FA-498E-9278-4A805D1B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09"/>
    <w:pPr>
      <w:spacing w:after="0" w:line="30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6E5D12"/>
    <w:pPr>
      <w:keepNext/>
      <w:keepLines/>
      <w:numPr>
        <w:numId w:val="3"/>
      </w:numPr>
      <w:spacing w:after="240" w:line="400" w:lineRule="exact"/>
      <w:contextualSpacing/>
      <w:outlineLvl w:val="0"/>
    </w:pPr>
    <w:rPr>
      <w:rFonts w:asciiTheme="majorHAnsi" w:eastAsiaTheme="majorEastAsia" w:hAnsiTheme="majorHAnsi" w:cstheme="majorBidi"/>
      <w:b/>
      <w:color w:val="427D5F" w:themeColor="text2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6EF"/>
    <w:pPr>
      <w:keepNext/>
      <w:keepLines/>
      <w:numPr>
        <w:ilvl w:val="1"/>
        <w:numId w:val="3"/>
      </w:numPr>
      <w:spacing w:before="360" w:after="120" w:line="320" w:lineRule="exact"/>
      <w:contextualSpacing/>
      <w:outlineLvl w:val="1"/>
    </w:pPr>
    <w:rPr>
      <w:rFonts w:asciiTheme="majorHAnsi" w:eastAsiaTheme="majorEastAsia" w:hAnsiTheme="majorHAnsi" w:cstheme="majorBidi"/>
      <w:b/>
      <w:color w:val="427D5F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783"/>
    <w:pPr>
      <w:keepNext/>
      <w:keepLines/>
      <w:spacing w:before="200"/>
      <w:contextualSpacing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2B1B"/>
    <w:pPr>
      <w:keepNext/>
      <w:keepLines/>
      <w:spacing w:before="600" w:line="260" w:lineRule="exact"/>
      <w:outlineLvl w:val="3"/>
    </w:pPr>
    <w:rPr>
      <w:rFonts w:eastAsiaTheme="majorEastAsia" w:cstheme="majorBidi"/>
      <w:b/>
      <w:iCs/>
      <w:color w:val="427D5F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706E"/>
    <w:pPr>
      <w:keepNext/>
      <w:keepLines/>
      <w:spacing w:line="280" w:lineRule="exact"/>
      <w:contextualSpacing/>
      <w:outlineLvl w:val="4"/>
    </w:pPr>
    <w:rPr>
      <w:rFonts w:eastAsiaTheme="majorEastAsia" w:cstheme="majorBidi"/>
      <w:b/>
      <w:color w:val="427D5F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277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7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7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7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D12"/>
    <w:rPr>
      <w:rFonts w:asciiTheme="majorHAnsi" w:eastAsiaTheme="majorEastAsia" w:hAnsiTheme="majorHAnsi" w:cstheme="majorBidi"/>
      <w:b/>
      <w:color w:val="427D5F" w:themeColor="text2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36EF"/>
    <w:rPr>
      <w:rFonts w:asciiTheme="majorHAnsi" w:eastAsiaTheme="majorEastAsia" w:hAnsiTheme="majorHAnsi" w:cstheme="majorBidi"/>
      <w:b/>
      <w:color w:val="427D5F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5783"/>
    <w:rPr>
      <w:rFonts w:eastAsiaTheme="majorEastAsia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F2B1B"/>
    <w:rPr>
      <w:rFonts w:eastAsiaTheme="majorEastAsia" w:cstheme="majorBidi"/>
      <w:b/>
      <w:iCs/>
      <w:color w:val="427D5F" w:themeColor="text2"/>
    </w:rPr>
  </w:style>
  <w:style w:type="character" w:customStyle="1" w:styleId="Heading5Char">
    <w:name w:val="Heading 5 Char"/>
    <w:basedOn w:val="DefaultParagraphFont"/>
    <w:link w:val="Heading5"/>
    <w:uiPriority w:val="9"/>
    <w:rsid w:val="00CB706E"/>
    <w:rPr>
      <w:rFonts w:eastAsiaTheme="majorEastAsia" w:cstheme="majorBidi"/>
      <w:b/>
      <w:color w:val="427D5F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Subtitle"/>
    <w:next w:val="Normal"/>
    <w:link w:val="TitleChar"/>
    <w:uiPriority w:val="10"/>
    <w:qFormat/>
    <w:rsid w:val="006232B0"/>
    <w:pPr>
      <w:spacing w:after="36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6232B0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Subtitle">
    <w:name w:val="Subtitle"/>
    <w:basedOn w:val="Normal"/>
    <w:next w:val="Normal"/>
    <w:link w:val="SubtitleChar"/>
    <w:uiPriority w:val="11"/>
    <w:rsid w:val="00A25636"/>
    <w:pPr>
      <w:numPr>
        <w:ilvl w:val="1"/>
      </w:numPr>
      <w:spacing w:line="880" w:lineRule="exact"/>
    </w:pPr>
    <w:rPr>
      <w:rFonts w:eastAsiaTheme="majorEastAsia" w:cstheme="majorBidi"/>
      <w:b/>
      <w:color w:val="427D5F" w:themeColor="text2"/>
      <w:spacing w:val="15"/>
      <w:sz w:val="8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636"/>
    <w:rPr>
      <w:rFonts w:eastAsiaTheme="majorEastAsia" w:cstheme="majorBidi"/>
      <w:b/>
      <w:color w:val="427D5F" w:themeColor="text2"/>
      <w:spacing w:val="15"/>
      <w:sz w:val="84"/>
      <w:szCs w:val="28"/>
    </w:rPr>
  </w:style>
  <w:style w:type="paragraph" w:styleId="Quote">
    <w:name w:val="Quote"/>
    <w:basedOn w:val="Normal"/>
    <w:next w:val="Normal"/>
    <w:link w:val="QuoteChar"/>
    <w:uiPriority w:val="29"/>
    <w:rsid w:val="00A2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74A"/>
    <w:rPr>
      <w:i/>
      <w:iCs/>
      <w:color w:val="404040" w:themeColor="text1" w:themeTint="BF"/>
    </w:rPr>
  </w:style>
  <w:style w:type="paragraph" w:styleId="ListParagraph">
    <w:name w:val="List Paragraph"/>
    <w:basedOn w:val="ListBullet"/>
    <w:uiPriority w:val="34"/>
    <w:qFormat/>
    <w:rsid w:val="00C403DD"/>
    <w:pPr>
      <w:spacing w:before="100" w:after="100" w:line="320" w:lineRule="atLeast"/>
      <w:ind w:left="352" w:hanging="352"/>
      <w:contextualSpacing w:val="0"/>
    </w:pPr>
  </w:style>
  <w:style w:type="character" w:styleId="IntenseEmphasis">
    <w:name w:val="Intense Emphasis"/>
    <w:basedOn w:val="DefaultParagraphFont"/>
    <w:uiPriority w:val="21"/>
    <w:rsid w:val="00A2774A"/>
    <w:rPr>
      <w:i/>
      <w:iCs/>
      <w:color w:val="2A58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2774A"/>
    <w:pPr>
      <w:pBdr>
        <w:top w:val="single" w:sz="4" w:space="10" w:color="2A5889" w:themeColor="accent1" w:themeShade="BF"/>
        <w:bottom w:val="single" w:sz="4" w:space="10" w:color="2A5889" w:themeColor="accent1" w:themeShade="BF"/>
      </w:pBdr>
      <w:spacing w:before="360" w:after="360"/>
      <w:ind w:left="864" w:right="864"/>
      <w:jc w:val="center"/>
    </w:pPr>
    <w:rPr>
      <w:i/>
      <w:iCs/>
      <w:color w:val="2A58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74A"/>
    <w:rPr>
      <w:i/>
      <w:iCs/>
      <w:color w:val="2A5889" w:themeColor="accent1" w:themeShade="BF"/>
    </w:rPr>
  </w:style>
  <w:style w:type="character" w:styleId="IntenseReference">
    <w:name w:val="Intense Reference"/>
    <w:basedOn w:val="DefaultParagraphFont"/>
    <w:uiPriority w:val="32"/>
    <w:rsid w:val="00A2774A"/>
    <w:rPr>
      <w:b/>
      <w:bCs/>
      <w:smallCaps/>
      <w:color w:val="2A588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668B7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1668B7"/>
    <w:pPr>
      <w:tabs>
        <w:tab w:val="center" w:pos="4513"/>
        <w:tab w:val="right" w:pos="9026"/>
      </w:tabs>
      <w:spacing w:line="220" w:lineRule="atLeas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668B7"/>
    <w:rPr>
      <w:sz w:val="18"/>
    </w:rPr>
  </w:style>
  <w:style w:type="paragraph" w:styleId="BodyText">
    <w:name w:val="Body Text"/>
    <w:basedOn w:val="Normal"/>
    <w:link w:val="BodyTextChar"/>
    <w:uiPriority w:val="99"/>
    <w:unhideWhenUsed/>
    <w:rsid w:val="00CB706E"/>
    <w:pPr>
      <w:spacing w:line="280" w:lineRule="exact"/>
    </w:pPr>
  </w:style>
  <w:style w:type="character" w:customStyle="1" w:styleId="BodyTextChar">
    <w:name w:val="Body Text Char"/>
    <w:basedOn w:val="DefaultParagraphFont"/>
    <w:link w:val="BodyText"/>
    <w:uiPriority w:val="99"/>
    <w:rsid w:val="00CB706E"/>
  </w:style>
  <w:style w:type="paragraph" w:styleId="ListBullet">
    <w:name w:val="List Bullet"/>
    <w:basedOn w:val="Normal"/>
    <w:uiPriority w:val="99"/>
    <w:unhideWhenUsed/>
    <w:rsid w:val="002B7CD2"/>
    <w:pPr>
      <w:numPr>
        <w:numId w:val="4"/>
      </w:numPr>
      <w:contextualSpacing/>
    </w:pPr>
  </w:style>
  <w:style w:type="table" w:styleId="TableGrid">
    <w:name w:val="Table Grid"/>
    <w:basedOn w:val="TableNormal"/>
    <w:uiPriority w:val="39"/>
    <w:rsid w:val="002B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qFormat/>
    <w:rsid w:val="00F2081A"/>
    <w:pPr>
      <w:spacing w:line="400" w:lineRule="atLeast"/>
    </w:pPr>
    <w:rPr>
      <w:b/>
      <w:color w:val="427D5F" w:themeColor="text2"/>
      <w:sz w:val="36"/>
    </w:rPr>
  </w:style>
  <w:style w:type="paragraph" w:styleId="TOC1">
    <w:name w:val="toc 1"/>
    <w:basedOn w:val="Normal"/>
    <w:next w:val="Normal"/>
    <w:autoRedefine/>
    <w:uiPriority w:val="39"/>
    <w:unhideWhenUsed/>
    <w:rsid w:val="00A61C1C"/>
    <w:pPr>
      <w:tabs>
        <w:tab w:val="right" w:leader="dot" w:pos="8647"/>
      </w:tabs>
      <w:spacing w:before="120" w:after="120" w:line="340" w:lineRule="exact"/>
      <w:ind w:right="34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A61C1C"/>
    <w:pPr>
      <w:tabs>
        <w:tab w:val="left" w:pos="462"/>
        <w:tab w:val="right" w:leader="dot" w:pos="8647"/>
      </w:tabs>
      <w:spacing w:before="120" w:after="120" w:line="340" w:lineRule="exact"/>
      <w:ind w:right="340"/>
    </w:pPr>
    <w:rPr>
      <w:rFonts w:eastAsiaTheme="minorEastAsia"/>
      <w:b/>
      <w:noProof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A61C1C"/>
    <w:pPr>
      <w:tabs>
        <w:tab w:val="left" w:pos="1106"/>
        <w:tab w:val="right" w:leader="dot" w:pos="8647"/>
      </w:tabs>
      <w:spacing w:before="120" w:after="120" w:line="340" w:lineRule="exact"/>
      <w:ind w:left="448" w:right="340" w:firstLine="1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682BE9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232B0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981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.Nash\OneDrive%20-%20Humankind%20Charity\Documents\Waythrough%20JD%20Template.dotx" TargetMode="External"/></Relationships>
</file>

<file path=word/theme/theme1.xml><?xml version="1.0" encoding="utf-8"?>
<a:theme xmlns:a="http://schemas.openxmlformats.org/drawingml/2006/main" name="Office Theme">
  <a:themeElements>
    <a:clrScheme name="Waythrough Theme Colours">
      <a:dk1>
        <a:sysClr val="windowText" lastClr="000000"/>
      </a:dk1>
      <a:lt1>
        <a:sysClr val="window" lastClr="FFFFFF"/>
      </a:lt1>
      <a:dk2>
        <a:srgbClr val="427D5F"/>
      </a:dk2>
      <a:lt2>
        <a:srgbClr val="D54139"/>
      </a:lt2>
      <a:accent1>
        <a:srgbClr val="3976B8"/>
      </a:accent1>
      <a:accent2>
        <a:srgbClr val="587C3C"/>
      </a:accent2>
      <a:accent3>
        <a:srgbClr val="0E7E8E"/>
      </a:accent3>
      <a:accent4>
        <a:srgbClr val="6959C5"/>
      </a:accent4>
      <a:accent5>
        <a:srgbClr val="9B57BF"/>
      </a:accent5>
      <a:accent6>
        <a:srgbClr val="CA2A77"/>
      </a:accent6>
      <a:hlink>
        <a:srgbClr val="000000"/>
      </a:hlink>
      <a:folHlink>
        <a:srgbClr val="DCF4E8"/>
      </a:folHlink>
    </a:clrScheme>
    <a:fontScheme name="Waythrough Theme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F655E7D54BB469EF2F1875BB13A51" ma:contentTypeVersion="16" ma:contentTypeDescription="Create a new document." ma:contentTypeScope="" ma:versionID="d2fbbd3623ba6da040d368a20daee8e9">
  <xsd:schema xmlns:xsd="http://www.w3.org/2001/XMLSchema" xmlns:xs="http://www.w3.org/2001/XMLSchema" xmlns:p="http://schemas.microsoft.com/office/2006/metadata/properties" xmlns:ns2="23d209cf-9df2-4762-a248-030d076c0c7b" xmlns:ns3="4e348799-0d26-49c4-af8f-fc75e662fa3a" targetNamespace="http://schemas.microsoft.com/office/2006/metadata/properties" ma:root="true" ma:fieldsID="0b0988b47a1248b40214ee20fda59b9a" ns2:_="" ns3:_="">
    <xsd:import namespace="23d209cf-9df2-4762-a248-030d076c0c7b"/>
    <xsd:import namespace="4e348799-0d26-49c4-af8f-fc75e662f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209cf-9df2-4762-a248-030d076c0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01e289-ebcf-4f87-8cec-8840e47f4c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48799-0d26-49c4-af8f-fc75e662f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5e5d520-03fe-49b9-ac53-4b96138c53d8}" ma:internalName="TaxCatchAll" ma:showField="CatchAllData" ma:web="4e348799-0d26-49c4-af8f-fc75e662f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348799-0d26-49c4-af8f-fc75e662fa3a" xsi:nil="true"/>
    <lcf76f155ced4ddcb4097134ff3c332f xmlns="23d209cf-9df2-4762-a248-030d076c0c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8851BD-B6DC-43CD-9A1A-18B1E6F6CC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AB1D0B-1ED0-4A18-BAE8-1487F3856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d209cf-9df2-4762-a248-030d076c0c7b"/>
    <ds:schemaRef ds:uri="4e348799-0d26-49c4-af8f-fc75e662f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DCEB01-6561-4B24-9972-50149C7B2D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B6A0A2-EB9B-4D7F-A4C7-7B11BCC2602A}">
  <ds:schemaRefs>
    <ds:schemaRef ds:uri="http://schemas.microsoft.com/office/2006/metadata/properties"/>
    <ds:schemaRef ds:uri="http://schemas.microsoft.com/office/infopath/2007/PartnerControls"/>
    <ds:schemaRef ds:uri="4e348799-0d26-49c4-af8f-fc75e662fa3a"/>
    <ds:schemaRef ds:uri="23d209cf-9df2-4762-a248-030d076c0c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Waythrough JD Template</Template>
  <TotalTime>20</TotalTime>
  <Pages>4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Nash</dc:creator>
  <cp:keywords/>
  <dc:description/>
  <cp:lastModifiedBy>Claire Venus</cp:lastModifiedBy>
  <cp:revision>22</cp:revision>
  <dcterms:created xsi:type="dcterms:W3CDTF">2026-07-02T21:22:00Z</dcterms:created>
  <dcterms:modified xsi:type="dcterms:W3CDTF">2026-10-12T15:36:00Z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0x010100661F655E7D54BB469EF2F1875BB13A51</vt:lpwstr>
  </property>
  <property fmtid="{D5CDD505-2E9C-101B-9397-08002B2CF9AE}" pid="3" name="MediaServiceImageTags">
    <vt:lpwstr/>
  </property>
</Properties>
</file>